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4C9C" w14:textId="7CCF5331" w:rsidR="00557E87" w:rsidRPr="00086998" w:rsidRDefault="00557E87" w:rsidP="00557E87">
      <w:pPr>
        <w:pStyle w:val="NTitreDP"/>
        <w:rPr>
          <w:sz w:val="72"/>
          <w:szCs w:val="56"/>
        </w:rPr>
      </w:pPr>
      <w:r w:rsidRPr="00086998">
        <w:rPr>
          <w:sz w:val="72"/>
          <w:szCs w:val="56"/>
        </w:rPr>
        <w:t>Projet HY-FEN : trame de restitution</w:t>
      </w:r>
    </w:p>
    <w:p w14:paraId="74093C13" w14:textId="77777777" w:rsidR="00431981" w:rsidRDefault="00431981"/>
    <w:p w14:paraId="215296CC" w14:textId="77777777" w:rsidR="00431981" w:rsidRDefault="00431981"/>
    <w:p w14:paraId="120A91CE" w14:textId="77777777" w:rsidR="00431981" w:rsidRPr="00086998" w:rsidRDefault="00557E87" w:rsidP="00086998">
      <w:pPr>
        <w:pStyle w:val="NSous-titre"/>
      </w:pPr>
      <w:r w:rsidRPr="00086998">
        <w:t>Kit d</w:t>
      </w:r>
      <w:r w:rsidR="00212873" w:rsidRPr="00086998">
        <w:t xml:space="preserve">e participation – Débat </w:t>
      </w:r>
      <w:r w:rsidR="008A3B3F" w:rsidRPr="00086998">
        <w:t>mouvant</w:t>
      </w:r>
    </w:p>
    <w:p w14:paraId="196A40CC" w14:textId="77777777" w:rsidR="003D37D1" w:rsidRPr="003D37D1" w:rsidRDefault="003D37D1" w:rsidP="003D37D1">
      <w:pPr>
        <w:rPr>
          <w:sz w:val="28"/>
          <w:szCs w:val="36"/>
        </w:rPr>
      </w:pPr>
    </w:p>
    <w:p w14:paraId="0B4A02BB" w14:textId="35882A3D" w:rsidR="003D37D1" w:rsidRPr="003D37D1" w:rsidRDefault="00086998" w:rsidP="003D37D1">
      <w:pPr>
        <w:rPr>
          <w:sz w:val="28"/>
          <w:szCs w:val="36"/>
        </w:rPr>
      </w:pPr>
      <w:r>
        <w:rPr>
          <w:sz w:val="28"/>
          <w:szCs w:val="36"/>
        </w:rPr>
        <w:t>Concertation préalable du 28 septembre au 20 décembre 2026</w:t>
      </w:r>
    </w:p>
    <w:p w14:paraId="00B18ED1" w14:textId="77777777" w:rsidR="003D37D1" w:rsidRPr="003D37D1" w:rsidRDefault="003D37D1" w:rsidP="003D37D1">
      <w:pPr>
        <w:rPr>
          <w:sz w:val="28"/>
          <w:szCs w:val="36"/>
        </w:rPr>
      </w:pPr>
    </w:p>
    <w:p w14:paraId="13AC8BE6" w14:textId="77777777" w:rsidR="003D37D1" w:rsidRPr="003D37D1" w:rsidRDefault="003D37D1" w:rsidP="003D37D1">
      <w:pPr>
        <w:rPr>
          <w:sz w:val="28"/>
          <w:szCs w:val="36"/>
        </w:rPr>
      </w:pPr>
    </w:p>
    <w:p w14:paraId="07DE2D3C" w14:textId="77777777" w:rsidR="003D37D1" w:rsidRPr="003D37D1" w:rsidRDefault="003D37D1" w:rsidP="003D37D1">
      <w:pPr>
        <w:rPr>
          <w:sz w:val="28"/>
          <w:szCs w:val="36"/>
        </w:rPr>
      </w:pPr>
    </w:p>
    <w:p w14:paraId="7187357F" w14:textId="77777777" w:rsidR="003D37D1" w:rsidRPr="003D37D1" w:rsidRDefault="003D37D1" w:rsidP="003D37D1">
      <w:pPr>
        <w:rPr>
          <w:sz w:val="28"/>
          <w:szCs w:val="36"/>
        </w:rPr>
      </w:pPr>
    </w:p>
    <w:p w14:paraId="35257826" w14:textId="77777777" w:rsidR="003D37D1" w:rsidRPr="003D37D1" w:rsidRDefault="003D37D1" w:rsidP="003D37D1">
      <w:pPr>
        <w:rPr>
          <w:sz w:val="28"/>
          <w:szCs w:val="36"/>
        </w:rPr>
      </w:pPr>
    </w:p>
    <w:p w14:paraId="1D2B46C1" w14:textId="77777777" w:rsidR="003D37D1" w:rsidRPr="003D37D1" w:rsidRDefault="003D37D1" w:rsidP="003D37D1">
      <w:pPr>
        <w:rPr>
          <w:sz w:val="28"/>
          <w:szCs w:val="36"/>
        </w:rPr>
      </w:pPr>
    </w:p>
    <w:p w14:paraId="3CFC8F13" w14:textId="77777777" w:rsidR="003D37D1" w:rsidRPr="003D37D1" w:rsidRDefault="003D37D1" w:rsidP="003D37D1">
      <w:pPr>
        <w:rPr>
          <w:sz w:val="28"/>
          <w:szCs w:val="36"/>
        </w:rPr>
      </w:pPr>
    </w:p>
    <w:p w14:paraId="4F336428" w14:textId="77777777" w:rsidR="003D37D1" w:rsidRPr="003D37D1" w:rsidRDefault="003D37D1" w:rsidP="003D37D1">
      <w:pPr>
        <w:rPr>
          <w:sz w:val="28"/>
          <w:szCs w:val="36"/>
        </w:rPr>
      </w:pPr>
    </w:p>
    <w:p w14:paraId="7BB4ED36" w14:textId="77777777" w:rsidR="003D37D1" w:rsidRPr="003D37D1" w:rsidRDefault="003D37D1" w:rsidP="003D37D1">
      <w:pPr>
        <w:rPr>
          <w:sz w:val="28"/>
          <w:szCs w:val="36"/>
        </w:rPr>
      </w:pPr>
    </w:p>
    <w:p w14:paraId="19D98A7E" w14:textId="77777777" w:rsidR="003D37D1" w:rsidRPr="003D37D1" w:rsidRDefault="003D37D1" w:rsidP="003D37D1">
      <w:pPr>
        <w:rPr>
          <w:sz w:val="28"/>
          <w:szCs w:val="36"/>
        </w:rPr>
      </w:pPr>
    </w:p>
    <w:p w14:paraId="03A7750E" w14:textId="77777777" w:rsidR="003D37D1" w:rsidRPr="003D37D1" w:rsidRDefault="003D37D1" w:rsidP="003D37D1">
      <w:pPr>
        <w:rPr>
          <w:sz w:val="28"/>
          <w:szCs w:val="36"/>
        </w:rPr>
      </w:pPr>
    </w:p>
    <w:p w14:paraId="6A8CD72A" w14:textId="77777777" w:rsidR="003D37D1" w:rsidRPr="003D37D1" w:rsidRDefault="003D37D1" w:rsidP="003D37D1">
      <w:pPr>
        <w:rPr>
          <w:sz w:val="28"/>
          <w:szCs w:val="36"/>
        </w:rPr>
      </w:pPr>
    </w:p>
    <w:p w14:paraId="32E0A3D0" w14:textId="77777777" w:rsidR="003D37D1" w:rsidRDefault="003D37D1" w:rsidP="003D37D1">
      <w:pPr>
        <w:rPr>
          <w:sz w:val="28"/>
          <w:szCs w:val="36"/>
        </w:rPr>
      </w:pPr>
    </w:p>
    <w:p w14:paraId="6ADCA999" w14:textId="77777777" w:rsidR="003D37D1" w:rsidRPr="003D37D1" w:rsidRDefault="003D37D1" w:rsidP="003D37D1">
      <w:pPr>
        <w:rPr>
          <w:sz w:val="28"/>
          <w:szCs w:val="36"/>
        </w:rPr>
      </w:pPr>
    </w:p>
    <w:p w14:paraId="2E303709" w14:textId="77777777" w:rsidR="003D37D1" w:rsidRPr="003D37D1" w:rsidRDefault="003D37D1" w:rsidP="003D37D1">
      <w:pPr>
        <w:rPr>
          <w:sz w:val="28"/>
          <w:szCs w:val="36"/>
        </w:rPr>
      </w:pPr>
    </w:p>
    <w:p w14:paraId="4A344234" w14:textId="37740C32" w:rsidR="003D37D1" w:rsidRDefault="003D37D1" w:rsidP="003D37D1">
      <w:pPr>
        <w:rPr>
          <w:sz w:val="28"/>
          <w:szCs w:val="36"/>
        </w:rPr>
      </w:pPr>
    </w:p>
    <w:p w14:paraId="16F8C805" w14:textId="77777777" w:rsidR="003D37D1" w:rsidRDefault="003D37D1" w:rsidP="003D37D1">
      <w:pPr>
        <w:rPr>
          <w:sz w:val="28"/>
          <w:szCs w:val="36"/>
        </w:rPr>
      </w:pPr>
    </w:p>
    <w:p w14:paraId="786FC72E" w14:textId="1280F1EB" w:rsidR="003D37D1" w:rsidRPr="003D37D1" w:rsidRDefault="003D37D1" w:rsidP="003D37D1">
      <w:pPr>
        <w:rPr>
          <w:sz w:val="28"/>
          <w:szCs w:val="36"/>
        </w:rPr>
        <w:sectPr w:rsidR="003D37D1" w:rsidRPr="003D37D1" w:rsidSect="00434F9A">
          <w:headerReference w:type="default" r:id="rId10"/>
          <w:footerReference w:type="even" r:id="rId11"/>
          <w:footerReference w:type="first" r:id="rId12"/>
          <w:pgSz w:w="11906" w:h="16838" w:code="9"/>
          <w:pgMar w:top="2835" w:right="1134" w:bottom="1247" w:left="2268" w:header="454" w:footer="454" w:gutter="0"/>
          <w:cols w:space="708"/>
          <w:docGrid w:linePitch="360"/>
        </w:sectPr>
      </w:pPr>
      <w:r w:rsidRPr="003D37D1">
        <w:rPr>
          <w:noProof/>
          <w:sz w:val="28"/>
          <w:szCs w:val="36"/>
        </w:rPr>
        <w:drawing>
          <wp:anchor distT="0" distB="0" distL="114300" distR="114300" simplePos="0" relativeHeight="251658240" behindDoc="0" locked="0" layoutInCell="1" allowOverlap="1" wp14:anchorId="77CD8987" wp14:editId="207200AD">
            <wp:simplePos x="0" y="0"/>
            <wp:positionH relativeFrom="column">
              <wp:posOffset>-791654</wp:posOffset>
            </wp:positionH>
            <wp:positionV relativeFrom="paragraph">
              <wp:posOffset>1165860</wp:posOffset>
            </wp:positionV>
            <wp:extent cx="2422524" cy="763095"/>
            <wp:effectExtent l="0" t="0" r="0" b="0"/>
            <wp:wrapSquare wrapText="bothSides"/>
            <wp:docPr id="4" name="Image 3" descr="Commission Nationale du Débat Public">
              <a:extLst xmlns:a="http://schemas.openxmlformats.org/drawingml/2006/main">
                <a:ext uri="{FF2B5EF4-FFF2-40B4-BE49-F238E27FC236}">
                  <a16:creationId xmlns:a16="http://schemas.microsoft.com/office/drawing/2014/main" id="{4542FA65-6077-97DB-539A-5B1250244D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Commission Nationale du Débat Public">
                      <a:extLst>
                        <a:ext uri="{FF2B5EF4-FFF2-40B4-BE49-F238E27FC236}">
                          <a16:creationId xmlns:a16="http://schemas.microsoft.com/office/drawing/2014/main" id="{4542FA65-6077-97DB-539A-5B1250244D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4" cy="76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49E9E8" w14:textId="38993528" w:rsidR="00557E87" w:rsidRPr="00557E87" w:rsidRDefault="00557E87" w:rsidP="00557E87">
      <w:pPr>
        <w:pStyle w:val="NFocus"/>
        <w:rPr>
          <w:sz w:val="72"/>
          <w:szCs w:val="72"/>
        </w:rPr>
      </w:pPr>
      <w:r w:rsidRPr="00557E87">
        <w:rPr>
          <w:sz w:val="72"/>
          <w:szCs w:val="72"/>
        </w:rPr>
        <w:lastRenderedPageBreak/>
        <w:t>Préambule</w:t>
      </w:r>
    </w:p>
    <w:p w14:paraId="7118B68C" w14:textId="4B9A1029" w:rsidR="00613839" w:rsidRPr="003B5123" w:rsidRDefault="00557E87" w:rsidP="00613839">
      <w:pPr>
        <w:pStyle w:val="NSous-titre"/>
      </w:pPr>
      <w:r>
        <w:t xml:space="preserve">Kit de </w:t>
      </w:r>
      <w:r w:rsidR="008A3B3F">
        <w:t>participation – Débat mouvant</w:t>
      </w:r>
    </w:p>
    <w:p w14:paraId="53BC6B99" w14:textId="77777777" w:rsidR="00557E87" w:rsidRPr="003B5123" w:rsidRDefault="00557E87" w:rsidP="00613839">
      <w:pPr>
        <w:sectPr w:rsidR="00557E87" w:rsidRPr="003B5123" w:rsidSect="00434F9A">
          <w:headerReference w:type="default" r:id="rId14"/>
          <w:footerReference w:type="even" r:id="rId15"/>
          <w:footerReference w:type="default" r:id="rId16"/>
          <w:footerReference w:type="first" r:id="rId17"/>
          <w:pgSz w:w="11906" w:h="16838" w:code="9"/>
          <w:pgMar w:top="1985" w:right="1134" w:bottom="1247" w:left="1418" w:header="454" w:footer="454" w:gutter="0"/>
          <w:cols w:space="708"/>
          <w:docGrid w:linePitch="360"/>
        </w:sectPr>
      </w:pPr>
    </w:p>
    <w:p w14:paraId="0135213A" w14:textId="6A65EE8B" w:rsidR="00636173" w:rsidRPr="00557E87" w:rsidRDefault="00636173" w:rsidP="00557E87">
      <w:pPr>
        <w:pStyle w:val="NPuce1"/>
        <w:numPr>
          <w:ilvl w:val="0"/>
          <w:numId w:val="0"/>
        </w:numPr>
      </w:pPr>
    </w:p>
    <w:p w14:paraId="1BA06482" w14:textId="639AA8B0" w:rsidR="00557E87" w:rsidRPr="00557E87" w:rsidRDefault="00636173" w:rsidP="003E31BB">
      <w:pPr>
        <w:pStyle w:val="NEncadrTitre"/>
        <w:jc w:val="both"/>
      </w:pPr>
      <w:r>
        <w:br/>
      </w:r>
      <w:r w:rsidR="00557E87" w:rsidRPr="00557E87">
        <w:t xml:space="preserve">Bienvenue sur la trame de restitution du kit </w:t>
      </w:r>
      <w:r w:rsidR="008A3B3F">
        <w:t>de participation au débat mouvant du projet HY-FEN</w:t>
      </w:r>
      <w:r w:rsidR="00557E87" w:rsidRPr="00557E87">
        <w:t>. Dans cette trame, vous pouvez retranscrire vos échanges, qu’ils soient libres ou cadrés par la trame proposée pour le débat mouvant.</w:t>
      </w:r>
    </w:p>
    <w:p w14:paraId="76CD5E43" w14:textId="642EB44F" w:rsidR="00557E87" w:rsidRPr="00557E87" w:rsidRDefault="00557E87" w:rsidP="003E31BB">
      <w:pPr>
        <w:pStyle w:val="NEncadrTitre"/>
        <w:jc w:val="both"/>
      </w:pPr>
      <w:r w:rsidRPr="00557E87">
        <w:t xml:space="preserve">Lorsque vous </w:t>
      </w:r>
      <w:r w:rsidR="00F77DF6">
        <w:t>l’aurez</w:t>
      </w:r>
      <w:r w:rsidRPr="00557E87">
        <w:t xml:space="preserve"> complété, merci de le transmettre à l’adresse suivante </w:t>
      </w:r>
      <w:r w:rsidRPr="0006250B">
        <w:t xml:space="preserve">: </w:t>
      </w:r>
      <w:hyperlink r:id="rId18" w:history="1">
        <w:r w:rsidR="0006250B" w:rsidRPr="0006250B">
          <w:rPr>
            <w:rStyle w:val="Lienhypertexte"/>
          </w:rPr>
          <w:t>blg-grt-hyfen@natrangroupe.com</w:t>
        </w:r>
      </w:hyperlink>
    </w:p>
    <w:p w14:paraId="3FA6278D" w14:textId="57A6D54B" w:rsidR="00557E87" w:rsidRPr="00557E87" w:rsidRDefault="00557E87" w:rsidP="003E31BB">
      <w:pPr>
        <w:pStyle w:val="NEncadrTitre"/>
        <w:jc w:val="both"/>
      </w:pPr>
      <w:r w:rsidRPr="00557E87">
        <w:t>Les contributions seront intégrées dans le bilan de la concertation préalable des garant</w:t>
      </w:r>
      <w:r w:rsidR="003E31BB">
        <w:t>e</w:t>
      </w:r>
      <w:r w:rsidRPr="00557E87">
        <w:t>s</w:t>
      </w:r>
      <w:r w:rsidR="003E31BB">
        <w:t xml:space="preserve"> et garants de</w:t>
      </w:r>
      <w:r w:rsidRPr="00557E87">
        <w:t xml:space="preserve"> la Commission Nationale du Débat Public et dans la réponse du maître d’ouvrage. </w:t>
      </w:r>
    </w:p>
    <w:p w14:paraId="644825C3" w14:textId="5CAB9719" w:rsidR="00557E87" w:rsidRPr="00557E87" w:rsidRDefault="00557E87" w:rsidP="003E31BB">
      <w:pPr>
        <w:pStyle w:val="NEncadrTitre"/>
        <w:jc w:val="both"/>
      </w:pPr>
      <w:r w:rsidRPr="00557E87">
        <w:t>Votre contribution ne sera pas rendue publiqu</w:t>
      </w:r>
      <w:r>
        <w:t>e</w:t>
      </w:r>
      <w:r w:rsidRPr="00557E87">
        <w:t>. Il vous est laissé le soin de le faire si vous le souhaitez</w:t>
      </w:r>
      <w:r>
        <w:t xml:space="preserve">, sur le site internet dédié à la concertation du projet : </w:t>
      </w:r>
      <w:hyperlink r:id="rId19" w:history="1">
        <w:r w:rsidRPr="007426F3">
          <w:rPr>
            <w:rStyle w:val="Lienhypertexte"/>
          </w:rPr>
          <w:t>https://concertation.projet-hyfen.com/2/3382/vos-questions-et-avis-sur-le-projet-hy-fen/contributions</w:t>
        </w:r>
      </w:hyperlink>
      <w:r>
        <w:t xml:space="preserve"> </w:t>
      </w:r>
    </w:p>
    <w:p w14:paraId="3EDD8601" w14:textId="77777777" w:rsidR="00557E87" w:rsidRPr="00557E87" w:rsidRDefault="00557E87" w:rsidP="003E31BB">
      <w:pPr>
        <w:pStyle w:val="NEncadrTitre"/>
        <w:jc w:val="both"/>
      </w:pPr>
      <w:r w:rsidRPr="00557E87">
        <w:t>Un grand merci pour votre participation !</w:t>
      </w:r>
    </w:p>
    <w:p w14:paraId="3106CC85" w14:textId="536A97DF" w:rsidR="00636173" w:rsidRPr="00557E87" w:rsidRDefault="00636173" w:rsidP="003E31BB">
      <w:pPr>
        <w:pStyle w:val="NEncadrTexte"/>
        <w:jc w:val="both"/>
      </w:pPr>
    </w:p>
    <w:p w14:paraId="31835EC6" w14:textId="550CF954" w:rsidR="003B5C00" w:rsidRPr="002173E2" w:rsidRDefault="003B5C00" w:rsidP="0055243A">
      <w:r w:rsidRPr="00557E87">
        <w:br w:type="page"/>
      </w:r>
    </w:p>
    <w:p w14:paraId="17D7B0A4" w14:textId="03267163" w:rsidR="00557E87" w:rsidRPr="00557E87" w:rsidRDefault="00557E87" w:rsidP="00557E87">
      <w:pPr>
        <w:pStyle w:val="NFocus"/>
        <w:rPr>
          <w:sz w:val="72"/>
          <w:szCs w:val="72"/>
        </w:rPr>
      </w:pPr>
      <w:r w:rsidRPr="00557E87">
        <w:rPr>
          <w:sz w:val="72"/>
          <w:szCs w:val="72"/>
        </w:rPr>
        <w:lastRenderedPageBreak/>
        <w:t>Informations générales</w:t>
      </w:r>
    </w:p>
    <w:tbl>
      <w:tblPr>
        <w:tblStyle w:val="TableauGrille5Fonc-Accentuation2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557E87" w14:paraId="4530E6D9" w14:textId="77777777" w:rsidTr="00194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gridSpan w:val="2"/>
          </w:tcPr>
          <w:p w14:paraId="0141679F" w14:textId="68235B21" w:rsidR="00557E87" w:rsidRDefault="00557E87" w:rsidP="00557E87">
            <w:pPr>
              <w:jc w:val="center"/>
            </w:pPr>
            <w:r w:rsidRPr="00557E87">
              <w:t>TABLEAU RECAPITULATIF</w:t>
            </w:r>
          </w:p>
        </w:tc>
      </w:tr>
      <w:tr w:rsidR="00557E87" w14:paraId="7E10CC2F" w14:textId="77777777" w:rsidTr="00557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14F37F" w14:textId="745716A9" w:rsidR="00557E87" w:rsidRDefault="00557E87">
            <w:r>
              <w:t xml:space="preserve">Structure organisatrice </w:t>
            </w:r>
          </w:p>
        </w:tc>
        <w:tc>
          <w:tcPr>
            <w:tcW w:w="6797" w:type="dxa"/>
          </w:tcPr>
          <w:p w14:paraId="3ECDF3DA" w14:textId="77777777" w:rsidR="00557E87" w:rsidRDefault="00557E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E87" w14:paraId="7000E805" w14:textId="77777777" w:rsidTr="00557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5761451" w14:textId="0A0F80B8" w:rsidR="00557E87" w:rsidRDefault="00557E87">
            <w:r w:rsidRPr="00557E87">
              <w:t>Nom, prénom de l’</w:t>
            </w:r>
            <w:proofErr w:type="spellStart"/>
            <w:r w:rsidR="00CD5F85" w:rsidRPr="00CD5F85">
              <w:t>animateur·rice</w:t>
            </w:r>
            <w:proofErr w:type="spellEnd"/>
            <w:r w:rsidRPr="00557E87">
              <w:t xml:space="preserve"> :</w:t>
            </w:r>
          </w:p>
        </w:tc>
        <w:tc>
          <w:tcPr>
            <w:tcW w:w="6797" w:type="dxa"/>
          </w:tcPr>
          <w:p w14:paraId="7DF66155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7E87" w14:paraId="2699B8DF" w14:textId="77777777" w:rsidTr="00557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DD2089E" w14:textId="02ECB86C" w:rsidR="00557E87" w:rsidRDefault="00557E87">
            <w:r>
              <w:t xml:space="preserve">Adresse </w:t>
            </w:r>
            <w:proofErr w:type="gramStart"/>
            <w:r>
              <w:t>mail</w:t>
            </w:r>
            <w:proofErr w:type="gramEnd"/>
            <w:r>
              <w:t xml:space="preserve"> de contact :</w:t>
            </w:r>
          </w:p>
        </w:tc>
        <w:tc>
          <w:tcPr>
            <w:tcW w:w="6797" w:type="dxa"/>
          </w:tcPr>
          <w:p w14:paraId="2DA17888" w14:textId="77777777" w:rsidR="00557E87" w:rsidRDefault="00557E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E87" w14:paraId="4C364C88" w14:textId="77777777" w:rsidTr="00557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561714" w14:textId="2D32BF7C" w:rsidR="00557E87" w:rsidRDefault="00557E87">
            <w:r>
              <w:t xml:space="preserve">Date et lieux des échanges : </w:t>
            </w:r>
          </w:p>
        </w:tc>
        <w:tc>
          <w:tcPr>
            <w:tcW w:w="6797" w:type="dxa"/>
          </w:tcPr>
          <w:p w14:paraId="6BC052D3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7E87" w14:paraId="15415D20" w14:textId="77777777" w:rsidTr="00557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A22DC30" w14:textId="02936509" w:rsidR="00557E87" w:rsidRDefault="00557E87">
            <w:r>
              <w:t xml:space="preserve">Nombre de </w:t>
            </w:r>
            <w:proofErr w:type="spellStart"/>
            <w:r w:rsidR="004621C5" w:rsidRPr="004621C5">
              <w:t>participant·es</w:t>
            </w:r>
            <w:proofErr w:type="spellEnd"/>
            <w:r w:rsidRPr="004621C5">
              <w:t> </w:t>
            </w:r>
            <w:r>
              <w:t xml:space="preserve">: </w:t>
            </w:r>
          </w:p>
        </w:tc>
        <w:tc>
          <w:tcPr>
            <w:tcW w:w="6797" w:type="dxa"/>
          </w:tcPr>
          <w:p w14:paraId="06661507" w14:textId="77777777" w:rsidR="00557E87" w:rsidRDefault="00557E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E87" w14:paraId="3687823A" w14:textId="77777777" w:rsidTr="00557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BE7037" w14:textId="4BBF2092" w:rsidR="00557E87" w:rsidRDefault="00557E87">
            <w:r>
              <w:t xml:space="preserve">Principales thématiques abordées (si pertinent) : </w:t>
            </w:r>
          </w:p>
        </w:tc>
        <w:tc>
          <w:tcPr>
            <w:tcW w:w="6797" w:type="dxa"/>
          </w:tcPr>
          <w:p w14:paraId="46006EEB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780BA4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6DCE439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A06AE3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3E8C36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4BB274A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999B79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54FEE0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6C0870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771193D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48855A4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B0B5C6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8A3D15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EACCEF8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8546C2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90509C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F48F84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711F28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31818E7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E95DD82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4521F8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628F506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1DF2FC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4833B4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EFBCCE9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C767E06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1CCC24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73A879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EC5AE2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E649F1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D8FBF6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BDAEFF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28A2C2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32B6FA" w14:textId="77777777" w:rsidR="002173E2" w:rsidRDefault="00217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76108E" w14:textId="77777777" w:rsidR="002173E2" w:rsidRDefault="00217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C0390E3" w14:textId="77777777" w:rsidR="002173E2" w:rsidRDefault="00217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57047D" w14:textId="77777777" w:rsidR="002173E2" w:rsidRDefault="00217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A34FE6" w14:textId="77777777" w:rsidR="002173E2" w:rsidRDefault="00217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E3AD99" w14:textId="77777777" w:rsidR="00557E87" w:rsidRDefault="00557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9FCEA8C" w14:textId="3009C056" w:rsidR="00CA64AC" w:rsidRPr="007A5D7B" w:rsidRDefault="00557E87" w:rsidP="007A5D7B">
      <w:pPr>
        <w:rPr>
          <w:b/>
          <w:bCs/>
          <w:color w:val="204B4D" w:themeColor="accent1"/>
          <w:sz w:val="24"/>
        </w:rPr>
        <w:sectPr w:rsidR="00CA64AC" w:rsidRPr="007A5D7B" w:rsidSect="00557E87">
          <w:type w:val="continuous"/>
          <w:pgSz w:w="11906" w:h="16838" w:code="9"/>
          <w:pgMar w:top="1985" w:right="1134" w:bottom="1247" w:left="1418" w:header="454" w:footer="454" w:gutter="0"/>
          <w:cols w:space="397"/>
          <w:docGrid w:linePitch="360"/>
        </w:sectPr>
      </w:pPr>
      <w:r>
        <w:br w:type="page"/>
      </w:r>
    </w:p>
    <w:tbl>
      <w:tblPr>
        <w:tblStyle w:val="TableauGrille5Fonc-Accentuation2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B616A" w14:paraId="7E70BBA5" w14:textId="77777777" w:rsidTr="00D626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15A873A2" w14:textId="3BA0AF63" w:rsidR="00D626D7" w:rsidRPr="000E437A" w:rsidRDefault="00D626D7" w:rsidP="000E437A">
            <w:r w:rsidRPr="000E437A">
              <w:lastRenderedPageBreak/>
              <w:t>Comment se sont déroulés les échanges ? (Vous pouvez indiquer la tonalité, les principaux sujets de discussions</w:t>
            </w:r>
            <w:r w:rsidR="00757B30">
              <w:t>, les affirmations discutées</w:t>
            </w:r>
            <w:r w:rsidRPr="000E437A">
              <w:t>…)</w:t>
            </w:r>
          </w:p>
          <w:p w14:paraId="63C7AE25" w14:textId="75B78DEA" w:rsidR="007A5D7B" w:rsidRPr="000E437A" w:rsidRDefault="007A5D7B" w:rsidP="000E437A">
            <w:pPr>
              <w:ind w:left="360"/>
            </w:pPr>
          </w:p>
        </w:tc>
      </w:tr>
      <w:tr w:rsidR="00FB616A" w14:paraId="186D5153" w14:textId="77777777" w:rsidTr="00D62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shd w:val="clear" w:color="auto" w:fill="E4E9E9" w:themeFill="accent2" w:themeFillTint="33"/>
          </w:tcPr>
          <w:p w14:paraId="59B60711" w14:textId="77777777" w:rsidR="00FB616A" w:rsidRDefault="00FB616A" w:rsidP="00EE30EB">
            <w:pPr>
              <w:rPr>
                <w:b w:val="0"/>
                <w:bCs w:val="0"/>
              </w:rPr>
            </w:pPr>
          </w:p>
          <w:p w14:paraId="3CE02D99" w14:textId="02789923" w:rsidR="00D626D7" w:rsidRPr="00992F4B" w:rsidRDefault="00992F4B" w:rsidP="00EE30EB">
            <w:pPr>
              <w:rPr>
                <w:b w:val="0"/>
                <w:bCs w:val="0"/>
                <w:color w:val="3C4A4A" w:themeColor="accent2" w:themeShade="80"/>
              </w:rPr>
            </w:pPr>
            <w:r w:rsidRPr="00992F4B">
              <w:rPr>
                <w:b w:val="0"/>
                <w:bCs w:val="0"/>
                <w:color w:val="3C4A4A" w:themeColor="accent2" w:themeShade="80"/>
              </w:rPr>
              <w:t>Retranscrivez vos échanges ici</w:t>
            </w:r>
          </w:p>
          <w:p w14:paraId="12C3E95C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0F3DB8C3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26CE2E9A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FB14B50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B3EDD3D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8E423FE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94FB258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D1A3D80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2F64505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092E9899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8A71415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EB28983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E87BA97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5D41B42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7381DFE5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4F8C0C6A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3089F6C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28415B96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3559B4D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986C917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E260BC0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19E88442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0D9A5DCA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1ED9E248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638D6E3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764958C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9BFC7E5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02AE3B3C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CD454B4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A56A58D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460E36B8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4CE5F85B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018F137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8002F80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394C27C4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06163E0D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56B0A126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5E67A95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19C068CE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6FE6B8F4" w14:textId="77777777" w:rsidR="00D626D7" w:rsidRDefault="00D626D7" w:rsidP="00EE30EB">
            <w:pPr>
              <w:rPr>
                <w:b w:val="0"/>
                <w:bCs w:val="0"/>
              </w:rPr>
            </w:pPr>
          </w:p>
          <w:p w14:paraId="45DBB2F6" w14:textId="77777777" w:rsidR="00D626D7" w:rsidRDefault="00D626D7" w:rsidP="00EE30EB"/>
        </w:tc>
      </w:tr>
    </w:tbl>
    <w:p w14:paraId="26BEF772" w14:textId="77777777" w:rsidR="00CA64AC" w:rsidRDefault="00CA64AC" w:rsidP="00EE30EB"/>
    <w:p w14:paraId="07278A30" w14:textId="77777777" w:rsidR="00CA64AC" w:rsidRDefault="00CA64AC" w:rsidP="00EE30EB"/>
    <w:p w14:paraId="607A53FE" w14:textId="77777777" w:rsidR="008A5DB2" w:rsidRDefault="008A5DB2" w:rsidP="008A5DB2"/>
    <w:p w14:paraId="4FF5117D" w14:textId="77777777" w:rsidR="00081F84" w:rsidRDefault="00081F84" w:rsidP="00EE30EB"/>
    <w:p w14:paraId="07ACB690" w14:textId="77777777" w:rsidR="008A5DB2" w:rsidRDefault="008A5DB2" w:rsidP="00EE30EB">
      <w:pPr>
        <w:sectPr w:rsidR="008A5DB2" w:rsidSect="00FB616A">
          <w:headerReference w:type="default" r:id="rId20"/>
          <w:footerReference w:type="even" r:id="rId21"/>
          <w:footerReference w:type="default" r:id="rId22"/>
          <w:footerReference w:type="first" r:id="rId23"/>
          <w:type w:val="continuous"/>
          <w:pgSz w:w="11906" w:h="16838" w:code="9"/>
          <w:pgMar w:top="1985" w:right="1134" w:bottom="1247" w:left="1418" w:header="454" w:footer="454" w:gutter="0"/>
          <w:cols w:space="397"/>
          <w:docGrid w:linePitch="360"/>
        </w:sectPr>
      </w:pPr>
    </w:p>
    <w:p w14:paraId="07E4771A" w14:textId="77777777" w:rsidR="00081F84" w:rsidRDefault="00081F84" w:rsidP="00EE30EB"/>
    <w:p w14:paraId="09DF1BBF" w14:textId="77777777" w:rsidR="000E437A" w:rsidRDefault="000E437A" w:rsidP="00EE30EB"/>
    <w:p w14:paraId="10089754" w14:textId="77777777" w:rsidR="000E437A" w:rsidRDefault="000E437A" w:rsidP="00EE30EB"/>
    <w:p w14:paraId="7CE0748F" w14:textId="77777777" w:rsidR="000E437A" w:rsidRDefault="000E437A" w:rsidP="00EE30EB"/>
    <w:p w14:paraId="0FDFF229" w14:textId="77777777" w:rsidR="00D626D7" w:rsidRDefault="00D626D7" w:rsidP="00EE30EB"/>
    <w:tbl>
      <w:tblPr>
        <w:tblStyle w:val="TableauGrille5Fonc-Accentuation2"/>
        <w:tblW w:w="0" w:type="auto"/>
        <w:tblLook w:val="04A0" w:firstRow="1" w:lastRow="0" w:firstColumn="1" w:lastColumn="0" w:noHBand="0" w:noVBand="1"/>
      </w:tblPr>
      <w:tblGrid>
        <w:gridCol w:w="9344"/>
      </w:tblGrid>
      <w:tr w:rsidR="000E437A" w14:paraId="21066FF0" w14:textId="77777777" w:rsidTr="00194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59D7E495" w14:textId="0FEC13DD" w:rsidR="000E437A" w:rsidRPr="000E437A" w:rsidRDefault="000E437A" w:rsidP="000E437A">
            <w:pPr>
              <w:pStyle w:val="Paragraphedeliste"/>
              <w:numPr>
                <w:ilvl w:val="0"/>
                <w:numId w:val="36"/>
              </w:numPr>
              <w:rPr>
                <w:b w:val="0"/>
                <w:bCs w:val="0"/>
              </w:rPr>
            </w:pPr>
            <w:r w:rsidRPr="000E437A">
              <w:lastRenderedPageBreak/>
              <w:t xml:space="preserve">Les </w:t>
            </w:r>
            <w:proofErr w:type="spellStart"/>
            <w:r w:rsidR="00803D8E" w:rsidRPr="00803D8E">
              <w:t>participant·es</w:t>
            </w:r>
            <w:proofErr w:type="spellEnd"/>
            <w:r w:rsidR="00803D8E" w:rsidRPr="00803D8E">
              <w:t xml:space="preserve"> </w:t>
            </w:r>
            <w:r w:rsidRPr="000E437A">
              <w:t>étaient-ils globalement d’accord, ou des avis divers, voire opposés, se sont-ils exprimés ?</w:t>
            </w:r>
          </w:p>
          <w:p w14:paraId="72DD3089" w14:textId="246D3B72" w:rsidR="000E437A" w:rsidRPr="00357B28" w:rsidRDefault="000E437A" w:rsidP="000E437A">
            <w:pPr>
              <w:pStyle w:val="Paragraphedeliste"/>
              <w:numPr>
                <w:ilvl w:val="0"/>
                <w:numId w:val="36"/>
              </w:numPr>
            </w:pPr>
            <w:r w:rsidRPr="000E437A">
              <w:t xml:space="preserve">Est-ce que les </w:t>
            </w:r>
            <w:proofErr w:type="spellStart"/>
            <w:r w:rsidR="004621C5" w:rsidRPr="004621C5">
              <w:t>participant·es</w:t>
            </w:r>
            <w:proofErr w:type="spellEnd"/>
            <w:r w:rsidR="004621C5" w:rsidRPr="004621C5">
              <w:t xml:space="preserve"> </w:t>
            </w:r>
            <w:r w:rsidRPr="000E437A">
              <w:t>ont changé d’avis sur le projet au fil des échanges ?</w:t>
            </w:r>
          </w:p>
          <w:p w14:paraId="0F71EFBA" w14:textId="5299949E" w:rsidR="00357B28" w:rsidRPr="000E437A" w:rsidRDefault="00357B28" w:rsidP="00357B28">
            <w:pPr>
              <w:pStyle w:val="Paragraphedeliste"/>
            </w:pPr>
          </w:p>
        </w:tc>
      </w:tr>
      <w:tr w:rsidR="000E437A" w14:paraId="38F06534" w14:textId="77777777" w:rsidTr="0019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shd w:val="clear" w:color="auto" w:fill="E4E9E9" w:themeFill="accent2" w:themeFillTint="33"/>
          </w:tcPr>
          <w:p w14:paraId="0F011AF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87421DD" w14:textId="77777777" w:rsidR="000E437A" w:rsidRPr="00992F4B" w:rsidRDefault="000E437A" w:rsidP="001949FC">
            <w:pPr>
              <w:rPr>
                <w:b w:val="0"/>
                <w:bCs w:val="0"/>
                <w:color w:val="3C4A4A" w:themeColor="accent2" w:themeShade="80"/>
              </w:rPr>
            </w:pPr>
            <w:r w:rsidRPr="00992F4B">
              <w:rPr>
                <w:b w:val="0"/>
                <w:bCs w:val="0"/>
                <w:color w:val="3C4A4A" w:themeColor="accent2" w:themeShade="80"/>
              </w:rPr>
              <w:t>Retranscrivez vos échanges ici</w:t>
            </w:r>
          </w:p>
          <w:p w14:paraId="5A43F49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C0B7F3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01BBDC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34BD3F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F0F29F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3CA631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64757B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9FC1D4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7FD2AC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65EEE4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2E81FC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E17735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4B112A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826153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807E84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26769E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4558E0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137036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68A643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633EEC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15CC6E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F4747A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C94092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62F6426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321D6F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4401D9D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BCFB4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EFFEA1F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C5644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1A3E5E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7B7DC6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38E730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E045D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8E4F31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24EC85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367BB26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D834D9D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1454B5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68112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5663EF6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E8A411B" w14:textId="77777777" w:rsidR="000E437A" w:rsidRDefault="000E437A" w:rsidP="001949FC"/>
        </w:tc>
      </w:tr>
    </w:tbl>
    <w:p w14:paraId="6B08B0A2" w14:textId="77777777" w:rsidR="00366128" w:rsidRDefault="00366128" w:rsidP="00EE30EB"/>
    <w:p w14:paraId="476D2E83" w14:textId="13AEE035" w:rsidR="000E437A" w:rsidRDefault="000E437A">
      <w:r>
        <w:br w:type="page"/>
      </w:r>
    </w:p>
    <w:tbl>
      <w:tblPr>
        <w:tblStyle w:val="TableauGrille5Fonc-Accentuation2"/>
        <w:tblW w:w="0" w:type="auto"/>
        <w:tblLook w:val="04A0" w:firstRow="1" w:lastRow="0" w:firstColumn="1" w:lastColumn="0" w:noHBand="0" w:noVBand="1"/>
      </w:tblPr>
      <w:tblGrid>
        <w:gridCol w:w="9344"/>
      </w:tblGrid>
      <w:tr w:rsidR="000E437A" w14:paraId="36165D70" w14:textId="77777777" w:rsidTr="00194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6D735857" w14:textId="77777777" w:rsidR="000E437A" w:rsidRDefault="000E437A" w:rsidP="001949FC">
            <w:pPr>
              <w:rPr>
                <w:b w:val="0"/>
                <w:bCs w:val="0"/>
              </w:rPr>
            </w:pPr>
            <w:r w:rsidRPr="000E437A">
              <w:lastRenderedPageBreak/>
              <w:t>Des besoins d’information complémentaires ont-ils été identifiés ? Si oui, lesquels ?</w:t>
            </w:r>
          </w:p>
          <w:p w14:paraId="56D7F672" w14:textId="77777777" w:rsidR="00357B28" w:rsidRPr="000E437A" w:rsidRDefault="00357B28" w:rsidP="001949FC"/>
        </w:tc>
      </w:tr>
      <w:tr w:rsidR="000E437A" w14:paraId="550D3CAD" w14:textId="77777777" w:rsidTr="0019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shd w:val="clear" w:color="auto" w:fill="E4E9E9" w:themeFill="accent2" w:themeFillTint="33"/>
          </w:tcPr>
          <w:p w14:paraId="130B6C5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8488A4B" w14:textId="77777777" w:rsidR="000E437A" w:rsidRPr="00992F4B" w:rsidRDefault="000E437A" w:rsidP="001949FC">
            <w:pPr>
              <w:rPr>
                <w:b w:val="0"/>
                <w:bCs w:val="0"/>
                <w:color w:val="3C4A4A" w:themeColor="accent2" w:themeShade="80"/>
              </w:rPr>
            </w:pPr>
            <w:r w:rsidRPr="00992F4B">
              <w:rPr>
                <w:b w:val="0"/>
                <w:bCs w:val="0"/>
                <w:color w:val="3C4A4A" w:themeColor="accent2" w:themeShade="80"/>
              </w:rPr>
              <w:t>Retranscrivez vos échanges ici</w:t>
            </w:r>
          </w:p>
          <w:p w14:paraId="51EE31A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9F43F7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A33A9F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B0C84F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A557A2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C3B16A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1E02C1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008C6D3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BC05D4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DC7315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DBD2B4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D312346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122F2E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4CE0DF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FF9B7F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A1310F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87DA65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763720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D1A849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D5E172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DAA51B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A0C9AC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09B06A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65B3B9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50AD50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B9BED1F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7E4AE3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FBE8F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D25310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6D6EFE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EBF1FC7" w14:textId="77777777" w:rsidR="000E437A" w:rsidRDefault="000E437A" w:rsidP="001949FC"/>
          <w:p w14:paraId="29685296" w14:textId="77777777" w:rsidR="00357B28" w:rsidRDefault="00357B28" w:rsidP="001949FC"/>
          <w:p w14:paraId="4C250AEE" w14:textId="77777777" w:rsidR="00357B28" w:rsidRDefault="00357B28" w:rsidP="001949FC">
            <w:pPr>
              <w:rPr>
                <w:b w:val="0"/>
                <w:bCs w:val="0"/>
              </w:rPr>
            </w:pPr>
          </w:p>
          <w:p w14:paraId="6532F67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F26705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0B0F1D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F3B2B3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BF5897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5A8563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5FFE1F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48D32E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7E67DC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0749F3A" w14:textId="77777777" w:rsidR="000E437A" w:rsidRDefault="000E437A" w:rsidP="001949FC"/>
        </w:tc>
      </w:tr>
    </w:tbl>
    <w:p w14:paraId="2E191678" w14:textId="53B0212E" w:rsidR="000E437A" w:rsidRDefault="000E437A" w:rsidP="00EE30EB"/>
    <w:p w14:paraId="26F5B149" w14:textId="77777777" w:rsidR="000E437A" w:rsidRDefault="000E437A">
      <w:r>
        <w:br w:type="page"/>
      </w:r>
    </w:p>
    <w:p w14:paraId="38BA0720" w14:textId="42897CD4" w:rsidR="000E437A" w:rsidRDefault="000E437A"/>
    <w:tbl>
      <w:tblPr>
        <w:tblStyle w:val="TableauGrille5Fonc-Accentuation2"/>
        <w:tblW w:w="0" w:type="auto"/>
        <w:tblLook w:val="04A0" w:firstRow="1" w:lastRow="0" w:firstColumn="1" w:lastColumn="0" w:noHBand="0" w:noVBand="1"/>
      </w:tblPr>
      <w:tblGrid>
        <w:gridCol w:w="9344"/>
      </w:tblGrid>
      <w:tr w:rsidR="000E437A" w14:paraId="29325263" w14:textId="77777777" w:rsidTr="00194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0D7C3623" w14:textId="77777777" w:rsidR="000E437A" w:rsidRDefault="000E437A" w:rsidP="001949FC">
            <w:pPr>
              <w:rPr>
                <w:b w:val="0"/>
                <w:bCs w:val="0"/>
              </w:rPr>
            </w:pPr>
            <w:r>
              <w:t>D’autres points à remonter ?</w:t>
            </w:r>
          </w:p>
          <w:p w14:paraId="20EFC3AC" w14:textId="39646E07" w:rsidR="00357B28" w:rsidRPr="000E437A" w:rsidRDefault="00357B28" w:rsidP="001949FC"/>
        </w:tc>
      </w:tr>
      <w:tr w:rsidR="000E437A" w14:paraId="68A86D79" w14:textId="77777777" w:rsidTr="0019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  <w:shd w:val="clear" w:color="auto" w:fill="E4E9E9" w:themeFill="accent2" w:themeFillTint="33"/>
          </w:tcPr>
          <w:p w14:paraId="0A8F5C96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8DF97F2" w14:textId="77777777" w:rsidR="000E437A" w:rsidRPr="00992F4B" w:rsidRDefault="000E437A" w:rsidP="001949FC">
            <w:pPr>
              <w:rPr>
                <w:b w:val="0"/>
                <w:bCs w:val="0"/>
                <w:color w:val="3C4A4A" w:themeColor="accent2" w:themeShade="80"/>
              </w:rPr>
            </w:pPr>
            <w:r w:rsidRPr="00992F4B">
              <w:rPr>
                <w:b w:val="0"/>
                <w:bCs w:val="0"/>
                <w:color w:val="3C4A4A" w:themeColor="accent2" w:themeShade="80"/>
              </w:rPr>
              <w:t>Retranscrivez vos échanges ici</w:t>
            </w:r>
          </w:p>
          <w:p w14:paraId="74D4F44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8AB5D8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130881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DE2D2F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1C364E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002EDB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B65C89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ACC22A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45AB23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674D05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A68541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F6EFE0D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01510B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32E133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9A418A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753435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04B5E0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6635BA9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CC0148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FE0200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438E9F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6733D6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E069DFC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EE7AE0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90C2872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278787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2B1C83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95ACA2A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4B0A5B1D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675647AB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40846A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7C8C8010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519D39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3AD6D904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F5038C8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39F31B1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2D420F65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5A556317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18C75B8D" w14:textId="77777777" w:rsidR="000E437A" w:rsidRDefault="000E437A" w:rsidP="001949FC"/>
          <w:p w14:paraId="42BB3BB1" w14:textId="77777777" w:rsidR="00357B28" w:rsidRDefault="00357B28" w:rsidP="001949FC"/>
          <w:p w14:paraId="1441FE47" w14:textId="77777777" w:rsidR="00357B28" w:rsidRDefault="00357B28" w:rsidP="001949FC"/>
          <w:p w14:paraId="73AD8707" w14:textId="77777777" w:rsidR="00357B28" w:rsidRDefault="00357B28" w:rsidP="001949FC">
            <w:pPr>
              <w:rPr>
                <w:b w:val="0"/>
                <w:bCs w:val="0"/>
              </w:rPr>
            </w:pPr>
          </w:p>
          <w:p w14:paraId="330FDCCE" w14:textId="77777777" w:rsidR="000E437A" w:rsidRDefault="000E437A" w:rsidP="001949FC">
            <w:pPr>
              <w:rPr>
                <w:b w:val="0"/>
                <w:bCs w:val="0"/>
              </w:rPr>
            </w:pPr>
          </w:p>
          <w:p w14:paraId="0296A79A" w14:textId="77777777" w:rsidR="000E437A" w:rsidRDefault="000E437A" w:rsidP="001949FC"/>
        </w:tc>
      </w:tr>
    </w:tbl>
    <w:p w14:paraId="6634CAB9" w14:textId="77777777" w:rsidR="00366128" w:rsidRDefault="00366128" w:rsidP="00EE30EB">
      <w:pPr>
        <w:sectPr w:rsidR="00366128" w:rsidSect="008A5DB2">
          <w:type w:val="continuous"/>
          <w:pgSz w:w="11906" w:h="16838" w:code="9"/>
          <w:pgMar w:top="1985" w:right="1134" w:bottom="1247" w:left="1418" w:header="454" w:footer="454" w:gutter="0"/>
          <w:cols w:space="397"/>
          <w:docGrid w:linePitch="360"/>
        </w:sectPr>
      </w:pPr>
    </w:p>
    <w:p w14:paraId="49302ED7" w14:textId="77777777" w:rsidR="0000453B" w:rsidRDefault="0000453B" w:rsidP="0000453B">
      <w:pPr>
        <w:pStyle w:val="NSous-titre"/>
      </w:pPr>
    </w:p>
    <w:p w14:paraId="50EA18E2" w14:textId="77777777" w:rsidR="0000453B" w:rsidRDefault="0000453B" w:rsidP="0000453B">
      <w:pPr>
        <w:pStyle w:val="NSous-titre"/>
      </w:pPr>
    </w:p>
    <w:p w14:paraId="2996DBA6" w14:textId="77777777" w:rsidR="0000453B" w:rsidRDefault="0000453B" w:rsidP="0000453B">
      <w:pPr>
        <w:pStyle w:val="NSous-titre"/>
      </w:pPr>
    </w:p>
    <w:p w14:paraId="790B38EB" w14:textId="77777777" w:rsidR="0000453B" w:rsidRDefault="0000453B" w:rsidP="0000453B">
      <w:pPr>
        <w:pStyle w:val="NSous-titre"/>
      </w:pPr>
    </w:p>
    <w:p w14:paraId="21F19C89" w14:textId="77777777" w:rsidR="0000453B" w:rsidRDefault="0000453B" w:rsidP="0000453B">
      <w:pPr>
        <w:pStyle w:val="NSous-titre"/>
      </w:pPr>
    </w:p>
    <w:p w14:paraId="2312A29E" w14:textId="77777777" w:rsidR="0000453B" w:rsidRDefault="0000453B" w:rsidP="0000453B">
      <w:pPr>
        <w:pStyle w:val="NSous-titre"/>
      </w:pPr>
    </w:p>
    <w:p w14:paraId="11FE9B72" w14:textId="4F163C42" w:rsidR="000E437A" w:rsidRPr="0000453B" w:rsidRDefault="000E437A" w:rsidP="0000453B">
      <w:pPr>
        <w:pStyle w:val="NIntertitre"/>
        <w:rPr>
          <w:sz w:val="32"/>
          <w:szCs w:val="32"/>
        </w:rPr>
      </w:pPr>
      <w:r w:rsidRPr="0000453B">
        <w:rPr>
          <w:sz w:val="32"/>
          <w:szCs w:val="32"/>
        </w:rPr>
        <w:t xml:space="preserve">Si vous avez des questions, vous pouvez contacter : </w:t>
      </w:r>
    </w:p>
    <w:p w14:paraId="10E2D7BE" w14:textId="44AC6176" w:rsidR="0000453B" w:rsidRPr="0000453B" w:rsidRDefault="0000453B" w:rsidP="0000453B">
      <w:pPr>
        <w:pStyle w:val="NIntertitre"/>
        <w:rPr>
          <w:sz w:val="32"/>
          <w:szCs w:val="32"/>
        </w:rPr>
      </w:pPr>
      <w:r w:rsidRPr="0000453B">
        <w:rPr>
          <w:sz w:val="32"/>
          <w:szCs w:val="32"/>
        </w:rPr>
        <w:t xml:space="preserve">L’équipe </w:t>
      </w:r>
      <w:proofErr w:type="spellStart"/>
      <w:r w:rsidRPr="0000453B">
        <w:rPr>
          <w:sz w:val="32"/>
          <w:szCs w:val="32"/>
        </w:rPr>
        <w:t>NaTran</w:t>
      </w:r>
      <w:proofErr w:type="spellEnd"/>
      <w:r w:rsidRPr="0000453B">
        <w:rPr>
          <w:sz w:val="32"/>
          <w:szCs w:val="32"/>
        </w:rPr>
        <w:t xml:space="preserve"> : </w:t>
      </w:r>
      <w:hyperlink r:id="rId24" w:history="1">
        <w:r w:rsidR="007A5831" w:rsidRPr="007A5831">
          <w:rPr>
            <w:rStyle w:val="Lienhypertexte"/>
            <w:sz w:val="32"/>
            <w:szCs w:val="32"/>
          </w:rPr>
          <w:t>blg-grt-hyfen@natrangroupe.com</w:t>
        </w:r>
      </w:hyperlink>
    </w:p>
    <w:p w14:paraId="299690B1" w14:textId="764C1541" w:rsidR="0000453B" w:rsidRPr="0000453B" w:rsidRDefault="0000453B" w:rsidP="0000453B">
      <w:pPr>
        <w:pStyle w:val="NIntertitre"/>
        <w:rPr>
          <w:sz w:val="32"/>
          <w:szCs w:val="32"/>
        </w:rPr>
      </w:pPr>
      <w:r w:rsidRPr="0000453B">
        <w:rPr>
          <w:sz w:val="32"/>
          <w:szCs w:val="32"/>
        </w:rPr>
        <w:t xml:space="preserve">Les </w:t>
      </w:r>
      <w:r w:rsidR="007D1430">
        <w:rPr>
          <w:sz w:val="32"/>
          <w:szCs w:val="32"/>
        </w:rPr>
        <w:t>garantes et garants</w:t>
      </w:r>
      <w:r w:rsidRPr="0000453B">
        <w:rPr>
          <w:sz w:val="32"/>
          <w:szCs w:val="32"/>
        </w:rPr>
        <w:t xml:space="preserve"> de la concertation : </w:t>
      </w:r>
      <w:bookmarkStart w:id="0" w:name="mailto:concertation.hyfen@garant-cndp.fr"/>
      <w:r w:rsidRPr="0000453B">
        <w:rPr>
          <w:sz w:val="32"/>
          <w:szCs w:val="32"/>
        </w:rPr>
        <w:fldChar w:fldCharType="begin"/>
      </w:r>
      <w:r w:rsidRPr="0000453B">
        <w:rPr>
          <w:sz w:val="32"/>
          <w:szCs w:val="32"/>
        </w:rPr>
        <w:instrText>HYPERLINK "mailto:concertation.hyfen@garant-cndp.fr"</w:instrText>
      </w:r>
      <w:r w:rsidRPr="0000453B">
        <w:rPr>
          <w:sz w:val="32"/>
          <w:szCs w:val="32"/>
        </w:rPr>
      </w:r>
      <w:r w:rsidRPr="0000453B">
        <w:rPr>
          <w:sz w:val="32"/>
          <w:szCs w:val="32"/>
        </w:rPr>
        <w:fldChar w:fldCharType="separate"/>
      </w:r>
      <w:r w:rsidRPr="0000453B">
        <w:rPr>
          <w:rStyle w:val="Lienhypertexte"/>
          <w:sz w:val="32"/>
          <w:szCs w:val="32"/>
        </w:rPr>
        <w:t>concertation.hyfen@garant-cndp.fr</w:t>
      </w:r>
      <w:r w:rsidRPr="0000453B">
        <w:rPr>
          <w:sz w:val="32"/>
          <w:szCs w:val="32"/>
        </w:rPr>
        <w:fldChar w:fldCharType="end"/>
      </w:r>
      <w:bookmarkEnd w:id="0"/>
      <w:r w:rsidRPr="0000453B">
        <w:rPr>
          <w:sz w:val="32"/>
          <w:szCs w:val="32"/>
        </w:rPr>
        <w:t xml:space="preserve"> </w:t>
      </w:r>
    </w:p>
    <w:p w14:paraId="16621365" w14:textId="77777777" w:rsidR="0000453B" w:rsidRDefault="0000453B" w:rsidP="0000453B">
      <w:pPr>
        <w:pStyle w:val="NIntertitre"/>
      </w:pPr>
    </w:p>
    <w:p w14:paraId="18705FB6" w14:textId="5EEE0263" w:rsidR="0000453B" w:rsidRDefault="0000453B" w:rsidP="0000453B">
      <w:pPr>
        <w:sectPr w:rsidR="0000453B" w:rsidSect="00434F9A">
          <w:headerReference w:type="default" r:id="rId25"/>
          <w:footerReference w:type="even" r:id="rId26"/>
          <w:footerReference w:type="default" r:id="rId27"/>
          <w:footerReference w:type="first" r:id="rId28"/>
          <w:pgSz w:w="11906" w:h="16838" w:code="9"/>
          <w:pgMar w:top="1985" w:right="1134" w:bottom="1247" w:left="1418" w:header="454" w:footer="454" w:gutter="0"/>
          <w:cols w:space="708"/>
          <w:docGrid w:linePitch="360"/>
        </w:sectPr>
      </w:pPr>
    </w:p>
    <w:p w14:paraId="6E7B4AB5" w14:textId="77777777" w:rsidR="00EE30EB" w:rsidRPr="00366128" w:rsidRDefault="00EE30EB" w:rsidP="00F233CB"/>
    <w:sectPr w:rsidR="00EE30EB" w:rsidRPr="00366128" w:rsidSect="00434F9A">
      <w:headerReference w:type="default" r:id="rId29"/>
      <w:footerReference w:type="even" r:id="rId30"/>
      <w:footerReference w:type="default" r:id="rId31"/>
      <w:footerReference w:type="first" r:id="rId32"/>
      <w:pgSz w:w="11906" w:h="16838" w:code="9"/>
      <w:pgMar w:top="1985" w:right="1134" w:bottom="1247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A0EB" w14:textId="77777777" w:rsidR="00A64550" w:rsidRDefault="00A64550" w:rsidP="00431981">
      <w:r>
        <w:separator/>
      </w:r>
    </w:p>
  </w:endnote>
  <w:endnote w:type="continuationSeparator" w:id="0">
    <w:p w14:paraId="2088BC8E" w14:textId="77777777" w:rsidR="00A64550" w:rsidRDefault="00A64550" w:rsidP="00431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52E3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C63F316" wp14:editId="71713E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2107956317" name="Zone de texte 2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779D23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3F31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0" type="#_x0000_t202" alt="Classification NaTran : Public [ ] Interne [X] Diffusion limitée [ ] Confidentiel entreprise [ ]" style="position:absolute;margin-left:0;margin-top:0;width:377.4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" filled="f" stroked="f">
              <v:textbox style="mso-fit-shape-to-text:t" inset="20pt,0,0,15pt">
                <w:txbxContent>
                  <w:p w14:paraId="0C779D23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0CB3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4409755" wp14:editId="6CFA90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1153488711" name="Zone de texte 1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2DF5F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09755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31" type="#_x0000_t202" alt="Classification NaTran : Public [ ] Interne [X] Diffusion limitée [ ] Confidentiel entreprise [ ]" style="position:absolute;margin-left:0;margin-top:0;width:377.4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5xnFQIAACI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PW3&#10;nGc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7082DF5F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4C1D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37E3CD3" wp14:editId="7CF051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614324302" name="Zone de texte 5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B295F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E3CD3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32" type="#_x0000_t202" alt="Classification NaTran : Public [ ] Interne [X] Diffusion limitée [ ] Confidentiel entreprise [ ]" style="position:absolute;margin-left:0;margin-top:0;width:377.45pt;height:27.2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3vFQIAACI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AU4&#10;He8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51DB295F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1800" w14:textId="06C1D5E1" w:rsidR="00430B60" w:rsidRDefault="00430B60">
    <w:pPr>
      <w:pStyle w:val="Pieddepage"/>
      <w:rPr>
        <w:rStyle w:val="Numrodepage"/>
        <w:sz w:val="20"/>
        <w:szCs w:val="20"/>
      </w:rPr>
    </w:pPr>
    <w:r w:rsidRPr="00430B60">
      <w:rPr>
        <w:rStyle w:val="Numrodepage"/>
        <w:sz w:val="20"/>
        <w:szCs w:val="20"/>
      </w:rPr>
      <w:fldChar w:fldCharType="begin"/>
    </w:r>
    <w:r w:rsidRPr="00430B60">
      <w:rPr>
        <w:rStyle w:val="Numrodepage"/>
        <w:sz w:val="20"/>
        <w:szCs w:val="20"/>
      </w:rPr>
      <w:instrText xml:space="preserve"> PAGE </w:instrText>
    </w:r>
    <w:r w:rsidRPr="00430B60">
      <w:rPr>
        <w:rStyle w:val="Numrodepage"/>
        <w:sz w:val="20"/>
        <w:szCs w:val="20"/>
      </w:rPr>
      <w:fldChar w:fldCharType="separate"/>
    </w:r>
    <w:r w:rsidRPr="00430B60">
      <w:rPr>
        <w:rStyle w:val="Numrodepage"/>
        <w:noProof/>
        <w:sz w:val="20"/>
        <w:szCs w:val="20"/>
      </w:rPr>
      <w:t>2</w:t>
    </w:r>
    <w:r w:rsidRPr="00430B60">
      <w:rPr>
        <w:rStyle w:val="Numrodepage"/>
        <w:sz w:val="20"/>
        <w:szCs w:val="20"/>
      </w:rPr>
      <w:fldChar w:fldCharType="end"/>
    </w:r>
  </w:p>
  <w:p w14:paraId="3E43719F" w14:textId="77777777" w:rsidR="00431981" w:rsidRDefault="00431981" w:rsidP="00430B60">
    <w:pPr>
      <w:pStyle w:val="Pieddepage"/>
      <w:spacing w:before="12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ECB2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CB7E57E" wp14:editId="55EBD0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1639117336" name="Zone de texte 4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80D84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7E57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33" type="#_x0000_t202" alt="Classification NaTran : Public [ ] Interne [X] Diffusion limitée [ ] Confidentiel entreprise [ ]" style="position:absolute;margin-left:0;margin-top:0;width:377.4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3viFQIAACI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Feb&#10;e+I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6A480D84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081C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2A28597" wp14:editId="3FEBE2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847660840" name="Zone de texte 8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D3CD56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28597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34" type="#_x0000_t202" alt="Classification NaTran : Public [ ] Interne [X] Diffusion limitée [ ] Confidentiel entreprise [ ]" style="position:absolute;margin-left:0;margin-top:0;width:377.45pt;height:27.2pt;z-index:25165824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pqFQIAACI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KcU&#10;+mo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2AD3CD56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42863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BB4F2A" w14:textId="534FADC9" w:rsidR="002173E2" w:rsidRDefault="002173E2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7DA428AC" w14:textId="77777777" w:rsidR="00941D8F" w:rsidRDefault="00941D8F">
    <w:pPr>
      <w:pStyle w:val="Pieddepage"/>
      <w:rPr>
        <w:rStyle w:val="Numrodepage"/>
        <w:sz w:val="20"/>
        <w:szCs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00F5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734083B7" wp14:editId="0D09F9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375525857" name="Zone de texte 7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15A422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083B7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35" type="#_x0000_t202" alt="Classification NaTran : Public [ ] Interne [X] Diffusion limitée [ ] Confidentiel entreprise [ ]" style="position:absolute;margin-left:0;margin-top:0;width:377.45pt;height:27.2pt;z-index:25165824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PaC&#10;CSg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2515A422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0273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18322611" wp14:editId="56EB202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1912976727" name="Zone de texte 11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050A3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322611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36" type="#_x0000_t202" alt="Classification NaTran : Public [ ] Interne [X] Diffusion limitée [ ] Confidentiel entreprise [ ]" style="position:absolute;margin-left:0;margin-top:0;width:377.45pt;height:27.2pt;z-index:25165825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AYN&#10;iKA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09A050A3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E8569" w14:textId="7DEC8F64" w:rsidR="005218CD" w:rsidRDefault="005218CD">
    <w:pPr>
      <w:pStyle w:val="Pieddepage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5931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6EB559F1" wp14:editId="3E4871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758044603" name="Zone de texte 10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F0A7B9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559F1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37" type="#_x0000_t202" alt="Classification NaTran : Public [ ] Interne [X] Diffusion limitée [ ] Confidentiel entreprise [ ]" style="position:absolute;margin-left:0;margin-top:0;width:377.45pt;height:27.2pt;z-index:25165825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FLE&#10;xDI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10F0A7B9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CCE6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74A1675A" wp14:editId="6F06E1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1544635684" name="Zone de texte 14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91BE6B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1675A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38" type="#_x0000_t202" alt="Classification NaTran : Public [ ] Interne [X] Diffusion limitée [ ] Confidentiel entreprise [ ]" style="position:absolute;margin-left:0;margin-top:0;width:377.45pt;height:27.2pt;z-index:25165825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" filled="f" stroked="f">
              <v:textbox style="mso-fit-shape-to-text:t" inset="20pt,0,0,15pt">
                <w:txbxContent>
                  <w:p w14:paraId="0D91BE6B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Ind w:w="11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2198"/>
      <w:gridCol w:w="5115"/>
    </w:tblGrid>
    <w:tr w:rsidR="008503C8" w:rsidRPr="008503C8" w14:paraId="6F4E2A16" w14:textId="77777777" w:rsidTr="008503C8">
      <w:tc>
        <w:tcPr>
          <w:tcW w:w="2353" w:type="dxa"/>
          <w:vAlign w:val="bottom"/>
        </w:tcPr>
        <w:p w14:paraId="34216C16" w14:textId="77777777" w:rsidR="008503C8" w:rsidRPr="008503C8" w:rsidRDefault="008503C8" w:rsidP="008503C8">
          <w:pPr>
            <w:pStyle w:val="Pieddepage"/>
            <w:spacing w:after="80"/>
            <w:rPr>
              <w:b/>
              <w:bCs/>
              <w:sz w:val="19"/>
              <w:szCs w:val="19"/>
            </w:rPr>
          </w:pPr>
          <w:r w:rsidRPr="008503C8">
            <w:rPr>
              <w:b/>
              <w:bCs/>
              <w:sz w:val="19"/>
              <w:szCs w:val="19"/>
            </w:rPr>
            <w:t>Siège social</w:t>
          </w:r>
        </w:p>
        <w:p w14:paraId="013C6535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r w:rsidRPr="008503C8">
            <w:rPr>
              <w:sz w:val="19"/>
              <w:szCs w:val="19"/>
            </w:rPr>
            <w:t>Immeuble Bora</w:t>
          </w:r>
        </w:p>
        <w:p w14:paraId="0503543C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r w:rsidRPr="008503C8">
            <w:rPr>
              <w:sz w:val="19"/>
              <w:szCs w:val="19"/>
            </w:rPr>
            <w:t>6, rue Raoul Nordling</w:t>
          </w:r>
        </w:p>
        <w:p w14:paraId="6BC33B31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r w:rsidRPr="008503C8">
            <w:rPr>
              <w:sz w:val="19"/>
              <w:szCs w:val="19"/>
            </w:rPr>
            <w:t>92270 Bois-Colombes</w:t>
          </w:r>
        </w:p>
      </w:tc>
      <w:tc>
        <w:tcPr>
          <w:tcW w:w="5431" w:type="dxa"/>
          <w:vAlign w:val="bottom"/>
        </w:tcPr>
        <w:p w14:paraId="3BC2B162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r w:rsidRPr="008503C8">
            <w:rPr>
              <w:sz w:val="19"/>
              <w:szCs w:val="19"/>
            </w:rPr>
            <w:t>Tél. : 01 74 65 76 87</w:t>
          </w:r>
        </w:p>
        <w:p w14:paraId="371BCA74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hyperlink r:id="rId1" w:history="1">
            <w:r w:rsidRPr="00AC5D27">
              <w:rPr>
                <w:rStyle w:val="Lienhypertexte"/>
                <w:sz w:val="19"/>
                <w:szCs w:val="19"/>
              </w:rPr>
              <w:t>contact@natrangroupe.com</w:t>
            </w:r>
          </w:hyperlink>
          <w:r>
            <w:rPr>
              <w:sz w:val="19"/>
              <w:szCs w:val="19"/>
            </w:rPr>
            <w:t xml:space="preserve"> </w:t>
          </w:r>
        </w:p>
        <w:p w14:paraId="4032936A" w14:textId="77777777" w:rsidR="008503C8" w:rsidRPr="008503C8" w:rsidRDefault="008503C8" w:rsidP="008503C8">
          <w:pPr>
            <w:pStyle w:val="Pieddepage"/>
            <w:rPr>
              <w:sz w:val="19"/>
              <w:szCs w:val="19"/>
            </w:rPr>
          </w:pPr>
          <w:r w:rsidRPr="008503C8">
            <w:rPr>
              <w:sz w:val="19"/>
              <w:szCs w:val="19"/>
            </w:rPr>
            <w:t>www.natrangroupe.com</w:t>
          </w:r>
        </w:p>
      </w:tc>
    </w:tr>
  </w:tbl>
  <w:p w14:paraId="24B1935E" w14:textId="2CFE1A1A" w:rsidR="008503C8" w:rsidRPr="008503C8" w:rsidRDefault="008503C8" w:rsidP="008503C8">
    <w:pPr>
      <w:pStyle w:val="Pieddepage"/>
    </w:pPr>
    <w:r>
      <w:rPr>
        <w:noProof/>
      </w:rPr>
      <w:drawing>
        <wp:anchor distT="0" distB="0" distL="114300" distR="114300" simplePos="0" relativeHeight="251658247" behindDoc="0" locked="1" layoutInCell="1" allowOverlap="1" wp14:anchorId="377DACB5" wp14:editId="2B3C2898">
          <wp:simplePos x="0" y="0"/>
          <wp:positionH relativeFrom="page">
            <wp:posOffset>361950</wp:posOffset>
          </wp:positionH>
          <wp:positionV relativeFrom="page">
            <wp:posOffset>8534400</wp:posOffset>
          </wp:positionV>
          <wp:extent cx="2658745" cy="895350"/>
          <wp:effectExtent l="0" t="0" r="8255" b="0"/>
          <wp:wrapNone/>
          <wp:docPr id="542268983" name="Logo" descr="Une image contenant Police, logo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268983" name="Logo" descr="Une image contenant Police, logo, Graphique, conception&#10;&#10;Le contenu généré par l’IA peut être incorrect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59"/>
                  <a:stretch/>
                </pic:blipFill>
                <pic:spPr bwMode="auto">
                  <a:xfrm>
                    <a:off x="0" y="0"/>
                    <a:ext cx="2658745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A697" w14:textId="77777777" w:rsidR="005218CD" w:rsidRDefault="005218CD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5A035E2" wp14:editId="3E3FEB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93615" cy="345440"/>
              <wp:effectExtent l="0" t="0" r="6985" b="0"/>
              <wp:wrapNone/>
              <wp:docPr id="1405664246" name="Zone de texte 13" descr="Classification NaTran : Public [ ] Interne [X] Diffusion limitée [ ] Confidentiel entreprise [ 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5C859C" w14:textId="77777777" w:rsidR="005218CD" w:rsidRPr="005218CD" w:rsidRDefault="005218CD" w:rsidP="005218CD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</w:pPr>
                          <w:r w:rsidRPr="005218C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Cs w:val="20"/>
                            </w:rPr>
                            <w:t>Classification NaTran : Public [ ] Interne [X] Diffusion limitée [ ] Confidentiel entreprise [ 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035E2" id="_x0000_t202" coordsize="21600,21600" o:spt="202" path="m,l,21600r21600,l21600,xe">
              <v:stroke joinstyle="miter"/>
              <v:path gradientshapeok="t" o:connecttype="rect"/>
            </v:shapetype>
            <v:shape id="Zone de texte 13" o:spid="_x0000_s1039" type="#_x0000_t202" alt="Classification NaTran : Public [ ] Interne [X] Diffusion limitée [ ] Confidentiel entreprise [ ]" style="position:absolute;margin-left:0;margin-top:0;width:377.45pt;height:27.2pt;z-index:2516582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" filled="f" stroked="f">
              <v:textbox style="mso-fit-shape-to-text:t" inset="20pt,0,0,15pt">
                <w:txbxContent>
                  <w:p w14:paraId="135C859C" w14:textId="77777777" w:rsidR="005218CD" w:rsidRPr="005218CD" w:rsidRDefault="005218CD" w:rsidP="005218CD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</w:pPr>
                    <w:r w:rsidRPr="005218CD">
                      <w:rPr>
                        <w:rFonts w:ascii="Calibri" w:eastAsia="Calibri" w:hAnsi="Calibri" w:cs="Calibri"/>
                        <w:noProof/>
                        <w:color w:val="008000"/>
                        <w:szCs w:val="20"/>
                      </w:rPr>
                      <w:t>Classification NaTran : Public [ ] Interne [X] Diffusion limitée [ ] Confidentiel entreprise [ 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F19C" w14:textId="77777777" w:rsidR="00A64550" w:rsidRDefault="00A64550" w:rsidP="00431981">
      <w:r>
        <w:separator/>
      </w:r>
    </w:p>
  </w:footnote>
  <w:footnote w:type="continuationSeparator" w:id="0">
    <w:p w14:paraId="56553AB2" w14:textId="77777777" w:rsidR="00A64550" w:rsidRDefault="00A64550" w:rsidP="00431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120B" w14:textId="77777777" w:rsidR="0060229F" w:rsidRPr="0060229F" w:rsidRDefault="0060229F">
    <w:pPr>
      <w:pStyle w:val="En-tte"/>
      <w:rPr>
        <w:color w:val="auto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6F0E201F" wp14:editId="0BF335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527566973" name="Groupe 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700614788" name="Rectangle 5"/>
                      <wps:cNvSpPr/>
                      <wps:spPr>
                        <a:xfrm>
                          <a:off x="0" y="0"/>
                          <a:ext cx="7560000" cy="106920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C5E96" w14:textId="77777777" w:rsidR="0060229F" w:rsidRDefault="0060229F" w:rsidP="006022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335042" name="Image 7" descr="Une image contenant Police, Graphique, texte, logo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1000" y="352425"/>
                          <a:ext cx="2517140" cy="11836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56538698" name="Image 6" descr="Une image contenant logo, Graphique, symbole, Police&#10;&#10;Le contenu généré par l’IA peut être incorrect."/>
                        <pic:cNvPicPr>
                          <a:picLocks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702" r="4" b="-1"/>
                        <a:stretch/>
                      </pic:blipFill>
                      <pic:spPr bwMode="auto">
                        <a:xfrm>
                          <a:off x="0" y="4572000"/>
                          <a:ext cx="7559675" cy="6119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0E201F" id="Groupe 53" o:spid="_x0000_s1026" style="position:absolute;left:0;text-align:left;margin-left:0;margin-top:0;width:595.3pt;height:841.9pt;z-index:-251658240;mso-position-horizontal-relative:page;mso-position-vertical-relative:page;mso-width-relative:margin;mso-height-relative:margin" coordsize="75600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">
              <v:rect id="Rectangle 5" o:spid="_x0000_s1027" style="position:absolute;width:75600;height:106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" fillcolor="#ffc641 [3215]" stroked="f" strokeweight="1pt">
                <v:textbox>
                  <w:txbxContent>
                    <w:p w14:paraId="20FC5E96" w14:textId="77777777" w:rsidR="0060229F" w:rsidRDefault="0060229F" w:rsidP="0060229F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8" type="#_x0000_t75" alt="Une image contenant Police, Graphique, texte, logo&#10;&#10;Le contenu généré par l’IA peut être incorrect." style="position:absolute;left:3810;top:3524;width:25171;height:11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">
                <v:imagedata r:id="rId3" o:title="Une image contenant Police, Graphique, texte, logo&#10;&#10;Le contenu généré par l’IA peut être incorrect"/>
              </v:shape>
              <v:shape id="Image 6" o:spid="_x0000_s1029" type="#_x0000_t75" alt="Une image contenant logo, Graphique, symbole, Police&#10;&#10;Le contenu généré par l’IA peut être incorrect." style="position:absolute;top:45720;width:75596;height:6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">
                <v:imagedata r:id="rId4" o:title="Une image contenant logo, Graphique, symbole, Police&#10;&#10;Le contenu généré par l’IA peut être incorrect" croptop="-3082f" cropbottom="-1f" cropright="3f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4F30" w14:textId="193C50CA" w:rsidR="00434F9A" w:rsidRPr="006259C7" w:rsidRDefault="001968EE" w:rsidP="00434F9A">
    <w:pPr>
      <w:pStyle w:val="En-tte"/>
    </w:pPr>
    <w:fldSimple w:instr=" STYLEREF  &quot;N_Titre DP&quot;  \* MERGEFORMAT ">
      <w:r w:rsidR="00803D8E">
        <w:rPr>
          <w:noProof/>
        </w:rPr>
        <w:t>Projet HY-FEN : trame de restitution</w:t>
      </w:r>
    </w:fldSimple>
  </w:p>
  <w:p w14:paraId="44D3CE63" w14:textId="77777777" w:rsidR="00434F9A" w:rsidRPr="006259C7" w:rsidRDefault="00434F9A" w:rsidP="00434F9A">
    <w:pPr>
      <w:pStyle w:val="En-tte"/>
      <w:pBdr>
        <w:bottom w:val="single" w:sz="36" w:space="1" w:color="FFC641" w:themeColor="text2"/>
      </w:pBdr>
      <w:ind w:right="8505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1F8E" w14:textId="475E3454" w:rsidR="00565BE1" w:rsidRPr="006259C7" w:rsidRDefault="001968EE" w:rsidP="00434F9A">
    <w:pPr>
      <w:pStyle w:val="En-tte"/>
    </w:pPr>
    <w:fldSimple w:instr=" STYLEREF  &quot;N_Titre DP&quot;  \* MERGEFORMAT ">
      <w:r w:rsidR="00803D8E">
        <w:rPr>
          <w:noProof/>
        </w:rPr>
        <w:t>Projet HY-FEN : trame de restitution</w:t>
      </w:r>
    </w:fldSimple>
  </w:p>
  <w:p w14:paraId="3C617B47" w14:textId="77777777" w:rsidR="00565BE1" w:rsidRPr="006259C7" w:rsidRDefault="00565BE1" w:rsidP="00434F9A">
    <w:pPr>
      <w:pStyle w:val="En-tte"/>
      <w:pBdr>
        <w:bottom w:val="single" w:sz="36" w:space="1" w:color="FFC641" w:themeColor="text2"/>
      </w:pBdr>
      <w:ind w:right="8505"/>
      <w:rPr>
        <w:sz w:val="10"/>
        <w:szCs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F978" w14:textId="5A6F7932" w:rsidR="00366128" w:rsidRPr="006259C7" w:rsidRDefault="001968EE" w:rsidP="0060229F">
    <w:pPr>
      <w:pStyle w:val="En-tte"/>
    </w:pPr>
    <w:fldSimple w:instr=" STYLEREF  &quot;N_Titre DP&quot;  \* MERGEFORMAT ">
      <w:r w:rsidR="00803D8E">
        <w:rPr>
          <w:noProof/>
        </w:rPr>
        <w:t>Projet HY-FEN : trame de restitution</w:t>
      </w:r>
    </w:fldSimple>
  </w:p>
  <w:p w14:paraId="7D3E6BC6" w14:textId="77777777" w:rsidR="00366128" w:rsidRPr="006259C7" w:rsidRDefault="00366128" w:rsidP="00434F9A">
    <w:pPr>
      <w:pStyle w:val="En-tte"/>
      <w:pBdr>
        <w:bottom w:val="single" w:sz="36" w:space="1" w:color="FFFFFF" w:themeColor="background1"/>
      </w:pBdr>
      <w:ind w:right="8505"/>
      <w:rPr>
        <w:sz w:val="10"/>
        <w:szCs w:val="10"/>
      </w:rPr>
    </w:pPr>
    <w:r w:rsidRPr="006259C7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52A9CB5B" wp14:editId="56EB33E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464699566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535B2027" id="Rectangle 12" o:spid="_x0000_s1026" style="position:absolute;margin-left:0;margin-top:0;width:595.3pt;height:841.9pt;z-index:-251657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" fillcolor="#ffc641 [3215]" stroked="f" strokeweight="1pt">
              <w10:wrap anchorx="page" anchory="page"/>
              <w10:anchorlock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706B" w14:textId="77777777" w:rsidR="008503C8" w:rsidRPr="0060229F" w:rsidRDefault="008503C8" w:rsidP="0060229F">
    <w:pPr>
      <w:pStyle w:val="En-tte"/>
      <w:rPr>
        <w:color w:val="auto"/>
      </w:rPr>
    </w:pPr>
    <w:r>
      <w:rPr>
        <w:noProof/>
      </w:rPr>
      <w:drawing>
        <wp:anchor distT="0" distB="0" distL="114300" distR="114300" simplePos="0" relativeHeight="251658245" behindDoc="1" locked="1" layoutInCell="1" allowOverlap="1" wp14:anchorId="7C2DAA71" wp14:editId="7EF0BD77">
          <wp:simplePos x="0" y="0"/>
          <wp:positionH relativeFrom="margin">
            <wp:posOffset>2757805</wp:posOffset>
          </wp:positionH>
          <wp:positionV relativeFrom="page">
            <wp:posOffset>0</wp:posOffset>
          </wp:positionV>
          <wp:extent cx="3887470" cy="2073275"/>
          <wp:effectExtent l="0" t="0" r="0" b="3175"/>
          <wp:wrapNone/>
          <wp:docPr id="466890724" name="Image 51" descr="Une image contenant jaune, symbol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890724" name="Image 51" descr="Une image contenant jaune, symbol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073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2683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988A5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32FC7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7E6D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CA6FA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CA9B7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FC815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FAA81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6E5B2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9AFFA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AF386A"/>
    <w:multiLevelType w:val="hybridMultilevel"/>
    <w:tmpl w:val="EECED5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4376D"/>
    <w:multiLevelType w:val="multilevel"/>
    <w:tmpl w:val="EA4CFEB0"/>
    <w:lvl w:ilvl="0">
      <w:start w:val="1"/>
      <w:numFmt w:val="decimal"/>
      <w:pStyle w:val="NTitre1"/>
      <w:lvlText w:val="%1"/>
      <w:lvlJc w:val="left"/>
      <w:pPr>
        <w:ind w:left="0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73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737"/>
      </w:pPr>
      <w:rPr>
        <w:rFonts w:hint="default"/>
      </w:rPr>
    </w:lvl>
  </w:abstractNum>
  <w:abstractNum w:abstractNumId="12" w15:restartNumberingAfterBreak="0">
    <w:nsid w:val="0C111DB7"/>
    <w:multiLevelType w:val="hybridMultilevel"/>
    <w:tmpl w:val="4A423C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A74479"/>
    <w:multiLevelType w:val="multilevel"/>
    <w:tmpl w:val="6A70B356"/>
    <w:lvl w:ilvl="0">
      <w:start w:val="1"/>
      <w:numFmt w:val="bullet"/>
      <w:pStyle w:val="NPuce1"/>
      <w:lvlText w:val="▬"/>
      <w:lvlJc w:val="left"/>
      <w:pPr>
        <w:ind w:left="340" w:hanging="340"/>
      </w:pPr>
      <w:rPr>
        <w:rFonts w:ascii="Century Gothic" w:hAnsi="Century Gothic" w:hint="default"/>
        <w:color w:val="FFC641" w:themeColor="text2"/>
      </w:rPr>
    </w:lvl>
    <w:lvl w:ilvl="1">
      <w:start w:val="1"/>
      <w:numFmt w:val="bullet"/>
      <w:pStyle w:val="NPuce2"/>
      <w:lvlText w:val="▬"/>
      <w:lvlJc w:val="left"/>
      <w:pPr>
        <w:ind w:left="680" w:hanging="340"/>
      </w:pPr>
      <w:rPr>
        <w:rFonts w:ascii="Century Gothic" w:hAnsi="Century Gothic" w:hint="default"/>
        <w:color w:val="204B4D" w:themeColor="accent1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060" w:hanging="340"/>
      </w:pPr>
      <w:rPr>
        <w:rFonts w:ascii="Symbol" w:hAnsi="Symbol" w:hint="default"/>
      </w:rPr>
    </w:lvl>
  </w:abstractNum>
  <w:abstractNum w:abstractNumId="14" w15:restartNumberingAfterBreak="0">
    <w:nsid w:val="3AFC2811"/>
    <w:multiLevelType w:val="hybridMultilevel"/>
    <w:tmpl w:val="B5C01D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0C77F0"/>
    <w:multiLevelType w:val="hybridMultilevel"/>
    <w:tmpl w:val="EECED5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82F81"/>
    <w:multiLevelType w:val="hybridMultilevel"/>
    <w:tmpl w:val="61B6F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013290">
    <w:abstractNumId w:val="8"/>
  </w:num>
  <w:num w:numId="2" w16cid:durableId="1891840967">
    <w:abstractNumId w:val="3"/>
  </w:num>
  <w:num w:numId="3" w16cid:durableId="398092845">
    <w:abstractNumId w:val="2"/>
  </w:num>
  <w:num w:numId="4" w16cid:durableId="13729731">
    <w:abstractNumId w:val="1"/>
  </w:num>
  <w:num w:numId="5" w16cid:durableId="1905067511">
    <w:abstractNumId w:val="0"/>
  </w:num>
  <w:num w:numId="6" w16cid:durableId="1303577124">
    <w:abstractNumId w:val="9"/>
  </w:num>
  <w:num w:numId="7" w16cid:durableId="1423070162">
    <w:abstractNumId w:val="7"/>
  </w:num>
  <w:num w:numId="8" w16cid:durableId="848830236">
    <w:abstractNumId w:val="6"/>
  </w:num>
  <w:num w:numId="9" w16cid:durableId="1143888498">
    <w:abstractNumId w:val="5"/>
  </w:num>
  <w:num w:numId="10" w16cid:durableId="1561205091">
    <w:abstractNumId w:val="4"/>
  </w:num>
  <w:num w:numId="11" w16cid:durableId="967663864">
    <w:abstractNumId w:val="8"/>
  </w:num>
  <w:num w:numId="12" w16cid:durableId="1078018514">
    <w:abstractNumId w:val="3"/>
  </w:num>
  <w:num w:numId="13" w16cid:durableId="488135408">
    <w:abstractNumId w:val="2"/>
  </w:num>
  <w:num w:numId="14" w16cid:durableId="609049396">
    <w:abstractNumId w:val="1"/>
  </w:num>
  <w:num w:numId="15" w16cid:durableId="513031901">
    <w:abstractNumId w:val="0"/>
  </w:num>
  <w:num w:numId="16" w16cid:durableId="1958635289">
    <w:abstractNumId w:val="11"/>
  </w:num>
  <w:num w:numId="17" w16cid:durableId="1169760211">
    <w:abstractNumId w:val="13"/>
  </w:num>
  <w:num w:numId="18" w16cid:durableId="990209534">
    <w:abstractNumId w:val="8"/>
  </w:num>
  <w:num w:numId="19" w16cid:durableId="661587618">
    <w:abstractNumId w:val="3"/>
  </w:num>
  <w:num w:numId="20" w16cid:durableId="417407874">
    <w:abstractNumId w:val="2"/>
  </w:num>
  <w:num w:numId="21" w16cid:durableId="512570012">
    <w:abstractNumId w:val="1"/>
  </w:num>
  <w:num w:numId="22" w16cid:durableId="1571233289">
    <w:abstractNumId w:val="0"/>
  </w:num>
  <w:num w:numId="23" w16cid:durableId="1281259993">
    <w:abstractNumId w:val="8"/>
  </w:num>
  <w:num w:numId="24" w16cid:durableId="400298813">
    <w:abstractNumId w:val="3"/>
  </w:num>
  <w:num w:numId="25" w16cid:durableId="639959785">
    <w:abstractNumId w:val="2"/>
  </w:num>
  <w:num w:numId="26" w16cid:durableId="551581384">
    <w:abstractNumId w:val="1"/>
  </w:num>
  <w:num w:numId="27" w16cid:durableId="2127455801">
    <w:abstractNumId w:val="0"/>
  </w:num>
  <w:num w:numId="28" w16cid:durableId="119034971">
    <w:abstractNumId w:val="8"/>
  </w:num>
  <w:num w:numId="29" w16cid:durableId="60447838">
    <w:abstractNumId w:val="3"/>
  </w:num>
  <w:num w:numId="30" w16cid:durableId="1069427832">
    <w:abstractNumId w:val="2"/>
  </w:num>
  <w:num w:numId="31" w16cid:durableId="1876850779">
    <w:abstractNumId w:val="1"/>
  </w:num>
  <w:num w:numId="32" w16cid:durableId="219943731">
    <w:abstractNumId w:val="0"/>
  </w:num>
  <w:num w:numId="33" w16cid:durableId="145897887">
    <w:abstractNumId w:val="14"/>
  </w:num>
  <w:num w:numId="34" w16cid:durableId="1537087542">
    <w:abstractNumId w:val="15"/>
  </w:num>
  <w:num w:numId="35" w16cid:durableId="2022704566">
    <w:abstractNumId w:val="10"/>
  </w:num>
  <w:num w:numId="36" w16cid:durableId="290407321">
    <w:abstractNumId w:val="12"/>
  </w:num>
  <w:num w:numId="37" w16cid:durableId="12562037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87"/>
    <w:rsid w:val="0000453B"/>
    <w:rsid w:val="00036F39"/>
    <w:rsid w:val="0006250B"/>
    <w:rsid w:val="00081F84"/>
    <w:rsid w:val="00086998"/>
    <w:rsid w:val="00093CF6"/>
    <w:rsid w:val="00095635"/>
    <w:rsid w:val="000A5D3C"/>
    <w:rsid w:val="000A7C79"/>
    <w:rsid w:val="000C0B70"/>
    <w:rsid w:val="000E437A"/>
    <w:rsid w:val="000E6813"/>
    <w:rsid w:val="000E6D62"/>
    <w:rsid w:val="001813E7"/>
    <w:rsid w:val="001949FC"/>
    <w:rsid w:val="001968EE"/>
    <w:rsid w:val="001A5215"/>
    <w:rsid w:val="001C61D4"/>
    <w:rsid w:val="001E0521"/>
    <w:rsid w:val="002104C8"/>
    <w:rsid w:val="00212873"/>
    <w:rsid w:val="002173E2"/>
    <w:rsid w:val="00223440"/>
    <w:rsid w:val="002246F3"/>
    <w:rsid w:val="003375AA"/>
    <w:rsid w:val="003521DF"/>
    <w:rsid w:val="0035710D"/>
    <w:rsid w:val="00357B28"/>
    <w:rsid w:val="00366128"/>
    <w:rsid w:val="003724B6"/>
    <w:rsid w:val="003B5123"/>
    <w:rsid w:val="003B5C00"/>
    <w:rsid w:val="003C2F90"/>
    <w:rsid w:val="003D37D1"/>
    <w:rsid w:val="003E31BB"/>
    <w:rsid w:val="00430B60"/>
    <w:rsid w:val="00431981"/>
    <w:rsid w:val="00434F9A"/>
    <w:rsid w:val="00445C04"/>
    <w:rsid w:val="00455C9F"/>
    <w:rsid w:val="004621C5"/>
    <w:rsid w:val="004A1183"/>
    <w:rsid w:val="004A121F"/>
    <w:rsid w:val="004B6D63"/>
    <w:rsid w:val="004B787B"/>
    <w:rsid w:val="005218CD"/>
    <w:rsid w:val="0055243A"/>
    <w:rsid w:val="00557E87"/>
    <w:rsid w:val="0056334D"/>
    <w:rsid w:val="00565BE1"/>
    <w:rsid w:val="0058345B"/>
    <w:rsid w:val="00587833"/>
    <w:rsid w:val="006020AB"/>
    <w:rsid w:val="0060229F"/>
    <w:rsid w:val="00605F16"/>
    <w:rsid w:val="00607D6F"/>
    <w:rsid w:val="00613839"/>
    <w:rsid w:val="006259C7"/>
    <w:rsid w:val="00636173"/>
    <w:rsid w:val="006368E8"/>
    <w:rsid w:val="006871B5"/>
    <w:rsid w:val="0069101C"/>
    <w:rsid w:val="006A1308"/>
    <w:rsid w:val="006B054B"/>
    <w:rsid w:val="00710E01"/>
    <w:rsid w:val="0074179A"/>
    <w:rsid w:val="00757B30"/>
    <w:rsid w:val="00764422"/>
    <w:rsid w:val="007A26E5"/>
    <w:rsid w:val="007A5831"/>
    <w:rsid w:val="007A5D7B"/>
    <w:rsid w:val="007A5FA1"/>
    <w:rsid w:val="007C5A2A"/>
    <w:rsid w:val="007D1033"/>
    <w:rsid w:val="007D1430"/>
    <w:rsid w:val="00803D8E"/>
    <w:rsid w:val="008503C8"/>
    <w:rsid w:val="00860878"/>
    <w:rsid w:val="00866536"/>
    <w:rsid w:val="008A3B3F"/>
    <w:rsid w:val="008A5DB2"/>
    <w:rsid w:val="008B0D57"/>
    <w:rsid w:val="008B7B9D"/>
    <w:rsid w:val="0090042F"/>
    <w:rsid w:val="00941D8F"/>
    <w:rsid w:val="00956DC2"/>
    <w:rsid w:val="00975298"/>
    <w:rsid w:val="00992F4B"/>
    <w:rsid w:val="009A5682"/>
    <w:rsid w:val="009B5F2C"/>
    <w:rsid w:val="009C485A"/>
    <w:rsid w:val="009D2499"/>
    <w:rsid w:val="009E294D"/>
    <w:rsid w:val="009F1999"/>
    <w:rsid w:val="00A274C4"/>
    <w:rsid w:val="00A64550"/>
    <w:rsid w:val="00A91778"/>
    <w:rsid w:val="00A97D4C"/>
    <w:rsid w:val="00AA46A2"/>
    <w:rsid w:val="00AF20FD"/>
    <w:rsid w:val="00B10BC3"/>
    <w:rsid w:val="00B80743"/>
    <w:rsid w:val="00BA7AB8"/>
    <w:rsid w:val="00BD14DA"/>
    <w:rsid w:val="00C622AA"/>
    <w:rsid w:val="00C6488D"/>
    <w:rsid w:val="00C831B1"/>
    <w:rsid w:val="00C96D7E"/>
    <w:rsid w:val="00CA3144"/>
    <w:rsid w:val="00CA64AC"/>
    <w:rsid w:val="00CD5F85"/>
    <w:rsid w:val="00CE197B"/>
    <w:rsid w:val="00D0769D"/>
    <w:rsid w:val="00D36B5B"/>
    <w:rsid w:val="00D529F7"/>
    <w:rsid w:val="00D55126"/>
    <w:rsid w:val="00D56057"/>
    <w:rsid w:val="00D626D7"/>
    <w:rsid w:val="00D62C98"/>
    <w:rsid w:val="00D82286"/>
    <w:rsid w:val="00E52100"/>
    <w:rsid w:val="00EB43B5"/>
    <w:rsid w:val="00EB670E"/>
    <w:rsid w:val="00ED78AF"/>
    <w:rsid w:val="00EE30EB"/>
    <w:rsid w:val="00EF1497"/>
    <w:rsid w:val="00F233CB"/>
    <w:rsid w:val="00F3282B"/>
    <w:rsid w:val="00F336AD"/>
    <w:rsid w:val="00F70526"/>
    <w:rsid w:val="00F77DF6"/>
    <w:rsid w:val="00FB616A"/>
    <w:rsid w:val="00FD22F2"/>
    <w:rsid w:val="00FD6E8E"/>
    <w:rsid w:val="00FE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32965"/>
  <w15:chartTrackingRefBased/>
  <w15:docId w15:val="{458506CB-DFF0-46EE-8DD8-9823E60A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724B6"/>
    <w:rPr>
      <w:sz w:val="20"/>
    </w:rPr>
  </w:style>
  <w:style w:type="paragraph" w:styleId="Titre1">
    <w:name w:val="heading 1"/>
    <w:basedOn w:val="Normal"/>
    <w:next w:val="Normal"/>
    <w:link w:val="Titre1Car"/>
    <w:uiPriority w:val="9"/>
    <w:semiHidden/>
    <w:qFormat/>
    <w:rsid w:val="00B1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83739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B1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83739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B10BC3"/>
    <w:pPr>
      <w:keepNext/>
      <w:keepLines/>
      <w:spacing w:before="160" w:after="80"/>
      <w:outlineLvl w:val="2"/>
    </w:pPr>
    <w:rPr>
      <w:rFonts w:eastAsiaTheme="majorEastAsia" w:cstheme="majorBidi"/>
      <w:color w:val="183739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B1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3739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B10BC3"/>
    <w:pPr>
      <w:keepNext/>
      <w:keepLines/>
      <w:spacing w:before="80" w:after="40"/>
      <w:outlineLvl w:val="4"/>
    </w:pPr>
    <w:rPr>
      <w:rFonts w:eastAsiaTheme="majorEastAsia" w:cstheme="majorBidi"/>
      <w:color w:val="183739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B10B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B10B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B10B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B10B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semiHidden/>
    <w:rsid w:val="003724B6"/>
    <w:rPr>
      <w:rFonts w:asciiTheme="majorHAnsi" w:eastAsiaTheme="majorEastAsia" w:hAnsiTheme="majorHAnsi" w:cstheme="majorBidi"/>
      <w:color w:val="183739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24B6"/>
    <w:rPr>
      <w:rFonts w:asciiTheme="majorHAnsi" w:eastAsiaTheme="majorEastAsia" w:hAnsiTheme="majorHAnsi" w:cstheme="majorBidi"/>
      <w:color w:val="183739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24B6"/>
    <w:rPr>
      <w:rFonts w:eastAsiaTheme="majorEastAsia" w:cstheme="majorBidi"/>
      <w:color w:val="183739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24B6"/>
    <w:rPr>
      <w:rFonts w:eastAsiaTheme="majorEastAsia" w:cstheme="majorBidi"/>
      <w:i/>
      <w:iCs/>
      <w:color w:val="183739" w:themeColor="accent1" w:themeShade="BF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3724B6"/>
    <w:rPr>
      <w:rFonts w:eastAsiaTheme="majorEastAsia" w:cstheme="majorBidi"/>
      <w:color w:val="183739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3724B6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3724B6"/>
    <w:rPr>
      <w:rFonts w:eastAsiaTheme="majorEastAsia" w:cstheme="majorBidi"/>
      <w:color w:val="595959" w:themeColor="text1" w:themeTint="A6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3724B6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3724B6"/>
    <w:rPr>
      <w:rFonts w:eastAsiaTheme="majorEastAsia" w:cstheme="majorBidi"/>
      <w:color w:val="272727" w:themeColor="text1" w:themeTint="D8"/>
      <w:sz w:val="20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B10B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37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B10B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37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B10B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3724B6"/>
    <w:rPr>
      <w:i/>
      <w:iCs/>
      <w:color w:val="404040" w:themeColor="text1" w:themeTint="BF"/>
      <w:sz w:val="20"/>
    </w:rPr>
  </w:style>
  <w:style w:type="paragraph" w:styleId="Paragraphedeliste">
    <w:name w:val="List Paragraph"/>
    <w:basedOn w:val="Normal"/>
    <w:uiPriority w:val="34"/>
    <w:semiHidden/>
    <w:qFormat/>
    <w:rsid w:val="00B10B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semiHidden/>
    <w:qFormat/>
    <w:rsid w:val="00B10BC3"/>
    <w:rPr>
      <w:i/>
      <w:iCs/>
      <w:color w:val="183739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B10BC3"/>
    <w:pPr>
      <w:pBdr>
        <w:top w:val="single" w:sz="4" w:space="10" w:color="183739" w:themeColor="accent1" w:themeShade="BF"/>
        <w:bottom w:val="single" w:sz="4" w:space="10" w:color="183739" w:themeColor="accent1" w:themeShade="BF"/>
      </w:pBdr>
      <w:spacing w:before="360" w:after="360"/>
      <w:ind w:left="864" w:right="864"/>
      <w:jc w:val="center"/>
    </w:pPr>
    <w:rPr>
      <w:i/>
      <w:iCs/>
      <w:color w:val="183739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3724B6"/>
    <w:rPr>
      <w:i/>
      <w:iCs/>
      <w:color w:val="183739" w:themeColor="accent1" w:themeShade="BF"/>
      <w:sz w:val="20"/>
    </w:rPr>
  </w:style>
  <w:style w:type="character" w:styleId="Rfrenceintense">
    <w:name w:val="Intense Reference"/>
    <w:basedOn w:val="Policepardfaut"/>
    <w:uiPriority w:val="32"/>
    <w:semiHidden/>
    <w:qFormat/>
    <w:rsid w:val="00B10BC3"/>
    <w:rPr>
      <w:b/>
      <w:bCs/>
      <w:smallCaps/>
      <w:color w:val="183739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semiHidden/>
    <w:rsid w:val="006259C7"/>
    <w:pPr>
      <w:ind w:left="-851"/>
    </w:pPr>
    <w:rPr>
      <w:color w:val="204B4D" w:themeColor="accent1"/>
      <w:sz w:val="16"/>
    </w:rPr>
  </w:style>
  <w:style w:type="character" w:customStyle="1" w:styleId="En-tteCar">
    <w:name w:val="En-tête Car"/>
    <w:basedOn w:val="Policepardfaut"/>
    <w:link w:val="En-tte"/>
    <w:uiPriority w:val="99"/>
    <w:semiHidden/>
    <w:rsid w:val="003724B6"/>
    <w:rPr>
      <w:color w:val="204B4D" w:themeColor="accent1"/>
      <w:sz w:val="16"/>
    </w:rPr>
  </w:style>
  <w:style w:type="paragraph" w:styleId="Pieddepage">
    <w:name w:val="footer"/>
    <w:basedOn w:val="Normal"/>
    <w:link w:val="PieddepageCar"/>
    <w:uiPriority w:val="99"/>
    <w:rsid w:val="00EE30EB"/>
    <w:rPr>
      <w:color w:val="204B4D" w:themeColor="accent1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3724B6"/>
    <w:rPr>
      <w:color w:val="204B4D" w:themeColor="accent1"/>
      <w:sz w:val="16"/>
    </w:rPr>
  </w:style>
  <w:style w:type="character" w:styleId="Textedelespacerserv">
    <w:name w:val="Placeholder Text"/>
    <w:basedOn w:val="Policepardfaut"/>
    <w:uiPriority w:val="99"/>
    <w:semiHidden/>
    <w:rsid w:val="00431981"/>
    <w:rPr>
      <w:color w:val="666666"/>
    </w:rPr>
  </w:style>
  <w:style w:type="table" w:styleId="Grilledutableau">
    <w:name w:val="Table Grid"/>
    <w:basedOn w:val="TableauNormal"/>
    <w:uiPriority w:val="39"/>
    <w:rsid w:val="00850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TitreDP">
    <w:name w:val="N_Titre DP"/>
    <w:basedOn w:val="Normal"/>
    <w:next w:val="Normal"/>
    <w:uiPriority w:val="1"/>
    <w:qFormat/>
    <w:rsid w:val="0060229F"/>
    <w:rPr>
      <w:color w:val="204B4D" w:themeColor="accent1"/>
      <w:sz w:val="96"/>
      <w:szCs w:val="72"/>
    </w:rPr>
  </w:style>
  <w:style w:type="character" w:styleId="Numrodepage">
    <w:name w:val="page number"/>
    <w:basedOn w:val="Policepardfaut"/>
    <w:uiPriority w:val="99"/>
    <w:semiHidden/>
    <w:rsid w:val="00430B60"/>
  </w:style>
  <w:style w:type="paragraph" w:customStyle="1" w:styleId="NTitre1">
    <w:name w:val="N_Titre 1"/>
    <w:basedOn w:val="Normal"/>
    <w:next w:val="Normal"/>
    <w:uiPriority w:val="2"/>
    <w:qFormat/>
    <w:rsid w:val="0055243A"/>
    <w:pPr>
      <w:keepNext/>
      <w:numPr>
        <w:numId w:val="16"/>
      </w:numPr>
      <w:spacing w:after="200" w:line="228" w:lineRule="auto"/>
      <w:outlineLvl w:val="0"/>
    </w:pPr>
    <w:rPr>
      <w:color w:val="204B4D" w:themeColor="accent1"/>
      <w:sz w:val="68"/>
      <w:szCs w:val="40"/>
    </w:rPr>
  </w:style>
  <w:style w:type="paragraph" w:customStyle="1" w:styleId="NTitre2">
    <w:name w:val="N_Titre 2"/>
    <w:basedOn w:val="Normal"/>
    <w:next w:val="Normal"/>
    <w:uiPriority w:val="3"/>
    <w:qFormat/>
    <w:rsid w:val="00613839"/>
    <w:pPr>
      <w:keepNext/>
      <w:spacing w:before="300" w:after="160" w:line="216" w:lineRule="auto"/>
    </w:pPr>
    <w:rPr>
      <w:sz w:val="44"/>
      <w:szCs w:val="44"/>
    </w:rPr>
  </w:style>
  <w:style w:type="paragraph" w:customStyle="1" w:styleId="NPuce2">
    <w:name w:val="N_Puce 2"/>
    <w:basedOn w:val="Normal"/>
    <w:uiPriority w:val="4"/>
    <w:rsid w:val="00C622AA"/>
    <w:pPr>
      <w:numPr>
        <w:ilvl w:val="1"/>
        <w:numId w:val="17"/>
      </w:numPr>
      <w:spacing w:before="40"/>
    </w:pPr>
  </w:style>
  <w:style w:type="paragraph" w:customStyle="1" w:styleId="NPuce1">
    <w:name w:val="N_Puce 1"/>
    <w:basedOn w:val="Normal"/>
    <w:uiPriority w:val="4"/>
    <w:rsid w:val="00C622AA"/>
    <w:pPr>
      <w:numPr>
        <w:numId w:val="17"/>
      </w:numPr>
      <w:spacing w:before="60"/>
    </w:pPr>
  </w:style>
  <w:style w:type="character" w:styleId="Lienhypertexte">
    <w:name w:val="Hyperlink"/>
    <w:basedOn w:val="Policepardfaut"/>
    <w:uiPriority w:val="99"/>
    <w:semiHidden/>
    <w:rsid w:val="008503C8"/>
    <w:rPr>
      <w:color w:val="265B88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rsid w:val="008503C8"/>
    <w:rPr>
      <w:color w:val="605E5C"/>
      <w:shd w:val="clear" w:color="auto" w:fill="E1DFDD"/>
    </w:rPr>
  </w:style>
  <w:style w:type="paragraph" w:customStyle="1" w:styleId="NFocus">
    <w:name w:val="N_Focus"/>
    <w:basedOn w:val="Normal"/>
    <w:next w:val="Normal"/>
    <w:uiPriority w:val="5"/>
    <w:qFormat/>
    <w:rsid w:val="00D36B5B"/>
    <w:pPr>
      <w:spacing w:after="200" w:line="216" w:lineRule="auto"/>
    </w:pPr>
    <w:rPr>
      <w:color w:val="204B4D" w:themeColor="accent1"/>
      <w:sz w:val="92"/>
      <w:szCs w:val="92"/>
    </w:rPr>
  </w:style>
  <w:style w:type="paragraph" w:customStyle="1" w:styleId="NSous-titre">
    <w:name w:val="N_Sous-titre"/>
    <w:basedOn w:val="Normal"/>
    <w:next w:val="Normal"/>
    <w:uiPriority w:val="3"/>
    <w:qFormat/>
    <w:rsid w:val="00D36B5B"/>
    <w:pPr>
      <w:spacing w:after="200"/>
    </w:pPr>
    <w:rPr>
      <w:b/>
      <w:bCs/>
      <w:color w:val="799393" w:themeColor="accent2"/>
      <w:sz w:val="32"/>
      <w:szCs w:val="32"/>
    </w:rPr>
  </w:style>
  <w:style w:type="paragraph" w:customStyle="1" w:styleId="NIntertitre">
    <w:name w:val="N_Intertitre"/>
    <w:basedOn w:val="Normal"/>
    <w:next w:val="Normal"/>
    <w:uiPriority w:val="4"/>
    <w:qFormat/>
    <w:rsid w:val="006259C7"/>
    <w:pPr>
      <w:keepNext/>
      <w:keepLines/>
      <w:spacing w:after="240"/>
    </w:pPr>
    <w:rPr>
      <w:b/>
      <w:bCs/>
      <w:color w:val="204B4D" w:themeColor="accent1"/>
      <w:sz w:val="24"/>
    </w:rPr>
  </w:style>
  <w:style w:type="paragraph" w:customStyle="1" w:styleId="NEncadrTitre">
    <w:name w:val="N_Encadré Titre"/>
    <w:basedOn w:val="Normal"/>
    <w:next w:val="NEncadrTexte"/>
    <w:uiPriority w:val="6"/>
    <w:qFormat/>
    <w:rsid w:val="00636173"/>
    <w:pPr>
      <w:keepNext/>
      <w:pBdr>
        <w:top w:val="single" w:sz="2" w:space="8" w:color="FFC641" w:themeColor="text2"/>
        <w:left w:val="single" w:sz="2" w:space="8" w:color="FFC641" w:themeColor="text2"/>
        <w:bottom w:val="single" w:sz="2" w:space="8" w:color="FFC641" w:themeColor="text2"/>
        <w:right w:val="single" w:sz="2" w:space="8" w:color="FFC641" w:themeColor="text2"/>
      </w:pBdr>
      <w:shd w:val="clear" w:color="auto" w:fill="FFC641" w:themeFill="text2"/>
      <w:spacing w:after="240"/>
      <w:ind w:left="113" w:right="113"/>
    </w:pPr>
    <w:rPr>
      <w:b/>
      <w:bCs/>
      <w:color w:val="204B4D" w:themeColor="accent1"/>
      <w:sz w:val="30"/>
      <w:szCs w:val="30"/>
    </w:rPr>
  </w:style>
  <w:style w:type="paragraph" w:customStyle="1" w:styleId="NEncadrTexte">
    <w:name w:val="N_Encadré Texte"/>
    <w:basedOn w:val="Normal"/>
    <w:next w:val="Normal"/>
    <w:uiPriority w:val="7"/>
    <w:qFormat/>
    <w:rsid w:val="00636173"/>
    <w:pPr>
      <w:pBdr>
        <w:top w:val="single" w:sz="2" w:space="8" w:color="FFC641" w:themeColor="text2"/>
        <w:left w:val="single" w:sz="2" w:space="8" w:color="FFC641" w:themeColor="text2"/>
        <w:bottom w:val="single" w:sz="2" w:space="8" w:color="FFC641" w:themeColor="text2"/>
        <w:right w:val="single" w:sz="2" w:space="8" w:color="FFC641" w:themeColor="text2"/>
      </w:pBdr>
      <w:shd w:val="clear" w:color="auto" w:fill="FFC641" w:themeFill="text2"/>
      <w:ind w:left="113" w:right="113"/>
    </w:pPr>
    <w:rPr>
      <w:b/>
      <w:bCs/>
      <w:color w:val="204B4D" w:themeColor="accent1"/>
      <w:sz w:val="24"/>
    </w:rPr>
  </w:style>
  <w:style w:type="paragraph" w:styleId="NormalWeb">
    <w:name w:val="Normal (Web)"/>
    <w:basedOn w:val="Normal"/>
    <w:uiPriority w:val="99"/>
    <w:semiHidden/>
    <w:unhideWhenUsed/>
    <w:rsid w:val="00557E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table" w:styleId="TableauGrille5Fonc-Accentuation2">
    <w:name w:val="Grid Table 5 Dark Accent 2"/>
    <w:basedOn w:val="TableauNormal"/>
    <w:uiPriority w:val="50"/>
    <w:rsid w:val="00557E8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9E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939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939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939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9393" w:themeFill="accent2"/>
      </w:tcPr>
    </w:tblStylePr>
    <w:tblStylePr w:type="band1Vert">
      <w:tblPr/>
      <w:tcPr>
        <w:shd w:val="clear" w:color="auto" w:fill="C9D3D3" w:themeFill="accent2" w:themeFillTint="66"/>
      </w:tcPr>
    </w:tblStylePr>
    <w:tblStylePr w:type="band1Horz">
      <w:tblPr/>
      <w:tcPr>
        <w:shd w:val="clear" w:color="auto" w:fill="C9D3D3" w:themeFill="accent2" w:themeFillTint="66"/>
      </w:tcPr>
    </w:tblStylePr>
  </w:style>
  <w:style w:type="paragraph" w:styleId="Adressedestinataire">
    <w:name w:val="envelope address"/>
    <w:basedOn w:val="Normal"/>
    <w:uiPriority w:val="99"/>
    <w:semiHidden/>
    <w:rsid w:val="007A5D7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rsid w:val="007A5D7B"/>
    <w:rPr>
      <w:rFonts w:asciiTheme="majorHAnsi" w:eastAsiaTheme="majorEastAsia" w:hAnsiTheme="majorHAnsi" w:cstheme="majorBidi"/>
      <w:szCs w:val="20"/>
    </w:rPr>
  </w:style>
  <w:style w:type="paragraph" w:styleId="AdresseHTML">
    <w:name w:val="HTML Address"/>
    <w:basedOn w:val="Normal"/>
    <w:link w:val="AdresseHTMLCar"/>
    <w:uiPriority w:val="99"/>
    <w:semiHidden/>
    <w:rsid w:val="007A5D7B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A5D7B"/>
    <w:rPr>
      <w:i/>
      <w:iCs/>
      <w:sz w:val="20"/>
    </w:rPr>
  </w:style>
  <w:style w:type="paragraph" w:styleId="Bibliographie">
    <w:name w:val="Bibliography"/>
    <w:basedOn w:val="Normal"/>
    <w:next w:val="Normal"/>
    <w:uiPriority w:val="37"/>
    <w:semiHidden/>
    <w:rsid w:val="007A5D7B"/>
  </w:style>
  <w:style w:type="paragraph" w:styleId="Commentaire">
    <w:name w:val="annotation text"/>
    <w:basedOn w:val="Normal"/>
    <w:link w:val="CommentaireCar"/>
    <w:uiPriority w:val="99"/>
    <w:semiHidden/>
    <w:rsid w:val="007A5D7B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5D7B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rsid w:val="007A5D7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A5D7B"/>
    <w:rPr>
      <w:sz w:val="20"/>
    </w:rPr>
  </w:style>
  <w:style w:type="paragraph" w:styleId="Corpsdetexte2">
    <w:name w:val="Body Text 2"/>
    <w:basedOn w:val="Normal"/>
    <w:link w:val="Corpsdetexte2Car"/>
    <w:uiPriority w:val="99"/>
    <w:semiHidden/>
    <w:rsid w:val="007A5D7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A5D7B"/>
    <w:rPr>
      <w:sz w:val="20"/>
    </w:rPr>
  </w:style>
  <w:style w:type="paragraph" w:styleId="Corpsdetexte3">
    <w:name w:val="Body Text 3"/>
    <w:basedOn w:val="Normal"/>
    <w:link w:val="Corpsdetexte3Car"/>
    <w:uiPriority w:val="99"/>
    <w:semiHidden/>
    <w:rsid w:val="007A5D7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A5D7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rsid w:val="007A5D7B"/>
  </w:style>
  <w:style w:type="character" w:customStyle="1" w:styleId="DateCar">
    <w:name w:val="Date Car"/>
    <w:basedOn w:val="Policepardfaut"/>
    <w:link w:val="Date"/>
    <w:uiPriority w:val="99"/>
    <w:semiHidden/>
    <w:rsid w:val="007A5D7B"/>
    <w:rPr>
      <w:sz w:val="20"/>
    </w:rPr>
  </w:style>
  <w:style w:type="paragraph" w:styleId="En-ttedemessage">
    <w:name w:val="Message Header"/>
    <w:basedOn w:val="Normal"/>
    <w:link w:val="En-ttedemessageCar"/>
    <w:uiPriority w:val="99"/>
    <w:semiHidden/>
    <w:rsid w:val="007A5D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A5D7B"/>
    <w:rPr>
      <w:rFonts w:asciiTheme="majorHAnsi" w:eastAsiaTheme="majorEastAsia" w:hAnsiTheme="majorHAnsi" w:cstheme="majorBidi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7A5D7B"/>
    <w:pPr>
      <w:spacing w:before="240" w:after="0"/>
      <w:outlineLvl w:val="9"/>
    </w:pPr>
    <w:rPr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7A5D7B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A5D7B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rsid w:val="007A5D7B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A5D7B"/>
    <w:rPr>
      <w:sz w:val="20"/>
    </w:rPr>
  </w:style>
  <w:style w:type="paragraph" w:styleId="Index1">
    <w:name w:val="index 1"/>
    <w:basedOn w:val="Normal"/>
    <w:next w:val="Normal"/>
    <w:autoRedefine/>
    <w:uiPriority w:val="99"/>
    <w:semiHidden/>
    <w:rsid w:val="007A5D7B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7A5D7B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7A5D7B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7A5D7B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7A5D7B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7A5D7B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7A5D7B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7A5D7B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7A5D7B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qFormat/>
    <w:rsid w:val="007A5D7B"/>
    <w:pPr>
      <w:spacing w:after="200"/>
    </w:pPr>
    <w:rPr>
      <w:i/>
      <w:iCs/>
      <w:color w:val="FFC641" w:themeColor="text2"/>
      <w:sz w:val="18"/>
      <w:szCs w:val="18"/>
    </w:rPr>
  </w:style>
  <w:style w:type="paragraph" w:styleId="Liste">
    <w:name w:val="List"/>
    <w:basedOn w:val="Normal"/>
    <w:uiPriority w:val="99"/>
    <w:semiHidden/>
    <w:rsid w:val="007A5D7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7A5D7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7A5D7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7A5D7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7A5D7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rsid w:val="007A5D7B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rsid w:val="007A5D7B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rsid w:val="007A5D7B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rsid w:val="007A5D7B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rsid w:val="007A5D7B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rsid w:val="007A5D7B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rsid w:val="007A5D7B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rsid w:val="007A5D7B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rsid w:val="007A5D7B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rsid w:val="007A5D7B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rsid w:val="007A5D7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rsid w:val="007A5D7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rsid w:val="007A5D7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rsid w:val="007A5D7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rsid w:val="007A5D7B"/>
    <w:pPr>
      <w:spacing w:after="120"/>
      <w:ind w:left="1415"/>
      <w:contextualSpacing/>
    </w:pPr>
  </w:style>
  <w:style w:type="paragraph" w:styleId="Normalcentr">
    <w:name w:val="Block Text"/>
    <w:basedOn w:val="Normal"/>
    <w:uiPriority w:val="99"/>
    <w:semiHidden/>
    <w:rsid w:val="007A5D7B"/>
    <w:pPr>
      <w:pBdr>
        <w:top w:val="single" w:sz="2" w:space="10" w:color="204B4D" w:themeColor="accent1"/>
        <w:left w:val="single" w:sz="2" w:space="10" w:color="204B4D" w:themeColor="accent1"/>
        <w:bottom w:val="single" w:sz="2" w:space="10" w:color="204B4D" w:themeColor="accent1"/>
        <w:right w:val="single" w:sz="2" w:space="10" w:color="204B4D" w:themeColor="accent1"/>
      </w:pBdr>
      <w:ind w:left="1152" w:right="1152"/>
    </w:pPr>
    <w:rPr>
      <w:rFonts w:eastAsiaTheme="minorEastAsia"/>
      <w:i/>
      <w:iCs/>
      <w:color w:val="204B4D" w:themeColor="accent1"/>
    </w:rPr>
  </w:style>
  <w:style w:type="paragraph" w:styleId="Notedebasdepage">
    <w:name w:val="footnote text"/>
    <w:basedOn w:val="Normal"/>
    <w:link w:val="NotedebasdepageCar"/>
    <w:uiPriority w:val="99"/>
    <w:semiHidden/>
    <w:rsid w:val="007A5D7B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A5D7B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rsid w:val="007A5D7B"/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A5D7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A5D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5D7B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rsid w:val="007A5D7B"/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A5D7B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rsid w:val="007A5D7B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A5D7B"/>
    <w:rPr>
      <w:sz w:val="20"/>
    </w:rPr>
  </w:style>
  <w:style w:type="paragraph" w:styleId="Retraitcorpsdetexte">
    <w:name w:val="Body Text Indent"/>
    <w:basedOn w:val="Normal"/>
    <w:link w:val="RetraitcorpsdetexteCar"/>
    <w:uiPriority w:val="99"/>
    <w:semiHidden/>
    <w:rsid w:val="007A5D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A5D7B"/>
    <w:rPr>
      <w:sz w:val="20"/>
    </w:rPr>
  </w:style>
  <w:style w:type="paragraph" w:styleId="Retraitcorpsdetexte2">
    <w:name w:val="Body Text Indent 2"/>
    <w:basedOn w:val="Normal"/>
    <w:link w:val="Retraitcorpsdetexte2Car"/>
    <w:uiPriority w:val="99"/>
    <w:semiHidden/>
    <w:rsid w:val="007A5D7B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A5D7B"/>
    <w:rPr>
      <w:sz w:val="20"/>
    </w:rPr>
  </w:style>
  <w:style w:type="paragraph" w:styleId="Retraitcorpsdetexte3">
    <w:name w:val="Body Text Indent 3"/>
    <w:basedOn w:val="Normal"/>
    <w:link w:val="Retraitcorpsdetexte3Car"/>
    <w:uiPriority w:val="99"/>
    <w:semiHidden/>
    <w:rsid w:val="007A5D7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A5D7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rsid w:val="007A5D7B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A5D7B"/>
    <w:rPr>
      <w:sz w:val="20"/>
    </w:rPr>
  </w:style>
  <w:style w:type="paragraph" w:styleId="Retraitnormal">
    <w:name w:val="Normal Indent"/>
    <w:basedOn w:val="Normal"/>
    <w:uiPriority w:val="99"/>
    <w:semiHidden/>
    <w:rsid w:val="007A5D7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rsid w:val="007A5D7B"/>
  </w:style>
  <w:style w:type="character" w:customStyle="1" w:styleId="SalutationsCar">
    <w:name w:val="Salutations Car"/>
    <w:basedOn w:val="Policepardfaut"/>
    <w:link w:val="Salutations"/>
    <w:uiPriority w:val="99"/>
    <w:semiHidden/>
    <w:rsid w:val="007A5D7B"/>
    <w:rPr>
      <w:sz w:val="20"/>
    </w:rPr>
  </w:style>
  <w:style w:type="paragraph" w:styleId="Sansinterligne">
    <w:name w:val="No Spacing"/>
    <w:uiPriority w:val="1"/>
    <w:semiHidden/>
    <w:qFormat/>
    <w:rsid w:val="007A5D7B"/>
    <w:rPr>
      <w:sz w:val="20"/>
    </w:rPr>
  </w:style>
  <w:style w:type="paragraph" w:styleId="Signature">
    <w:name w:val="Signature"/>
    <w:basedOn w:val="Normal"/>
    <w:link w:val="SignatureCar"/>
    <w:uiPriority w:val="99"/>
    <w:semiHidden/>
    <w:rsid w:val="007A5D7B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A5D7B"/>
    <w:rPr>
      <w:sz w:val="20"/>
    </w:rPr>
  </w:style>
  <w:style w:type="paragraph" w:styleId="Signaturelectronique">
    <w:name w:val="E-mail Signature"/>
    <w:basedOn w:val="Normal"/>
    <w:link w:val="SignaturelectroniqueCar"/>
    <w:uiPriority w:val="99"/>
    <w:semiHidden/>
    <w:rsid w:val="007A5D7B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A5D7B"/>
    <w:rPr>
      <w:sz w:val="20"/>
    </w:rPr>
  </w:style>
  <w:style w:type="paragraph" w:styleId="Tabledesillustrations">
    <w:name w:val="table of figures"/>
    <w:basedOn w:val="Normal"/>
    <w:next w:val="Normal"/>
    <w:uiPriority w:val="99"/>
    <w:semiHidden/>
    <w:rsid w:val="007A5D7B"/>
  </w:style>
  <w:style w:type="paragraph" w:styleId="Tabledesrfrencesjuridiques">
    <w:name w:val="table of authorities"/>
    <w:basedOn w:val="Normal"/>
    <w:next w:val="Normal"/>
    <w:uiPriority w:val="99"/>
    <w:semiHidden/>
    <w:rsid w:val="007A5D7B"/>
    <w:pPr>
      <w:ind w:left="200" w:hanging="200"/>
    </w:pPr>
  </w:style>
  <w:style w:type="paragraph" w:styleId="Textebrut">
    <w:name w:val="Plain Text"/>
    <w:basedOn w:val="Normal"/>
    <w:link w:val="TextebrutCar"/>
    <w:uiPriority w:val="99"/>
    <w:semiHidden/>
    <w:rsid w:val="007A5D7B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A5D7B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rsid w:val="007A5D7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D7B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rsid w:val="007A5D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A5D7B"/>
    <w:rPr>
      <w:rFonts w:ascii="Consolas" w:hAnsi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rsid w:val="007A5D7B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A5D7B"/>
    <w:rPr>
      <w:sz w:val="20"/>
    </w:rPr>
  </w:style>
  <w:style w:type="paragraph" w:styleId="Titreindex">
    <w:name w:val="index heading"/>
    <w:basedOn w:val="Normal"/>
    <w:next w:val="Index1"/>
    <w:uiPriority w:val="99"/>
    <w:semiHidden/>
    <w:rsid w:val="007A5D7B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rsid w:val="007A5D7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semiHidden/>
    <w:rsid w:val="007A5D7B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rsid w:val="007A5D7B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semiHidden/>
    <w:rsid w:val="007A5D7B"/>
    <w:pPr>
      <w:spacing w:after="100"/>
      <w:ind w:left="400"/>
    </w:pPr>
  </w:style>
  <w:style w:type="paragraph" w:styleId="TM4">
    <w:name w:val="toc 4"/>
    <w:basedOn w:val="Normal"/>
    <w:next w:val="Normal"/>
    <w:autoRedefine/>
    <w:uiPriority w:val="39"/>
    <w:semiHidden/>
    <w:rsid w:val="007A5D7B"/>
    <w:pPr>
      <w:spacing w:after="100"/>
      <w:ind w:left="600"/>
    </w:pPr>
  </w:style>
  <w:style w:type="paragraph" w:styleId="TM5">
    <w:name w:val="toc 5"/>
    <w:basedOn w:val="Normal"/>
    <w:next w:val="Normal"/>
    <w:autoRedefine/>
    <w:uiPriority w:val="39"/>
    <w:semiHidden/>
    <w:rsid w:val="007A5D7B"/>
    <w:pPr>
      <w:spacing w:after="100"/>
      <w:ind w:left="800"/>
    </w:pPr>
  </w:style>
  <w:style w:type="paragraph" w:styleId="TM6">
    <w:name w:val="toc 6"/>
    <w:basedOn w:val="Normal"/>
    <w:next w:val="Normal"/>
    <w:autoRedefine/>
    <w:uiPriority w:val="39"/>
    <w:semiHidden/>
    <w:rsid w:val="007A5D7B"/>
    <w:pPr>
      <w:spacing w:after="100"/>
      <w:ind w:left="1000"/>
    </w:pPr>
  </w:style>
  <w:style w:type="paragraph" w:styleId="TM7">
    <w:name w:val="toc 7"/>
    <w:basedOn w:val="Normal"/>
    <w:next w:val="Normal"/>
    <w:autoRedefine/>
    <w:uiPriority w:val="39"/>
    <w:semiHidden/>
    <w:rsid w:val="007A5D7B"/>
    <w:pPr>
      <w:spacing w:after="100"/>
      <w:ind w:left="1200"/>
    </w:pPr>
  </w:style>
  <w:style w:type="paragraph" w:styleId="TM8">
    <w:name w:val="toc 8"/>
    <w:basedOn w:val="Normal"/>
    <w:next w:val="Normal"/>
    <w:autoRedefine/>
    <w:uiPriority w:val="39"/>
    <w:semiHidden/>
    <w:rsid w:val="007A5D7B"/>
    <w:pPr>
      <w:spacing w:after="100"/>
      <w:ind w:left="1400"/>
    </w:pPr>
  </w:style>
  <w:style w:type="paragraph" w:styleId="TM9">
    <w:name w:val="toc 9"/>
    <w:basedOn w:val="Normal"/>
    <w:next w:val="Normal"/>
    <w:autoRedefine/>
    <w:uiPriority w:val="39"/>
    <w:semiHidden/>
    <w:rsid w:val="007A5D7B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blg-grt-hyfen@natrangroupe.com" TargetMode="External"/><Relationship Id="rId26" Type="http://schemas.openxmlformats.org/officeDocument/2006/relationships/footer" Target="footer9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header" Target="header4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3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mailto:blg-grt-hyfen@natrangroupe.com" TargetMode="External"/><Relationship Id="rId32" Type="http://schemas.openxmlformats.org/officeDocument/2006/relationships/footer" Target="footer14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hyperlink" Target="https://concertation.projet-hyfen.com/2/3382/vos-questions-et-avis-sur-le-projet-hy-fen/contributions" TargetMode="External"/><Relationship Id="rId31" Type="http://schemas.openxmlformats.org/officeDocument/2006/relationships/footer" Target="footer1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8" Type="http://schemas.openxmlformats.org/officeDocument/2006/relationships/footnotes" Target="footnotes.xm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hyperlink" Target="mailto:contact@natrangroup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asado\AppData\Local\Temp\764b0934-6ddb-4996-b4f0-e2e314e856b5_2025_Documents-Word.zip.6b5\NaTran_Modele_Word_Dossier%20de%20presse.dotx" TargetMode="External"/></Relationships>
</file>

<file path=word/theme/theme1.xml><?xml version="1.0" encoding="utf-8"?>
<a:theme xmlns:a="http://schemas.openxmlformats.org/drawingml/2006/main" name="Thème Office">
  <a:themeElements>
    <a:clrScheme name="NaTran_Couleurs">
      <a:dk1>
        <a:srgbClr val="000000"/>
      </a:dk1>
      <a:lt1>
        <a:srgbClr val="FFFFFF"/>
      </a:lt1>
      <a:dk2>
        <a:srgbClr val="FFC641"/>
      </a:dk2>
      <a:lt2>
        <a:srgbClr val="F4F6F6"/>
      </a:lt2>
      <a:accent1>
        <a:srgbClr val="204B4D"/>
      </a:accent1>
      <a:accent2>
        <a:srgbClr val="799393"/>
      </a:accent2>
      <a:accent3>
        <a:srgbClr val="327341"/>
      </a:accent3>
      <a:accent4>
        <a:srgbClr val="5B8F68"/>
      </a:accent4>
      <a:accent5>
        <a:srgbClr val="ADC7B3"/>
      </a:accent5>
      <a:accent6>
        <a:srgbClr val="AE2E4B"/>
      </a:accent6>
      <a:hlink>
        <a:srgbClr val="265B88"/>
      </a:hlink>
      <a:folHlink>
        <a:srgbClr val="543361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95a08-c07f-4ea4-957b-a137806b3f2b">
      <Terms xmlns="http://schemas.microsoft.com/office/infopath/2007/PartnerControls"/>
    </lcf76f155ced4ddcb4097134ff3c332f>
    <TaxCatchAll xmlns="656e693e-a4a5-4a3d-ac64-5a6560143e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4DC964E9F15749B3B2B7FC7A660A68" ma:contentTypeVersion="13" ma:contentTypeDescription="Crée un document." ma:contentTypeScope="" ma:versionID="7b1c2fa06c3a87aa4fc68fb34f350fe7">
  <xsd:schema xmlns:xsd="http://www.w3.org/2001/XMLSchema" xmlns:xs="http://www.w3.org/2001/XMLSchema" xmlns:p="http://schemas.microsoft.com/office/2006/metadata/properties" xmlns:ns2="12595a08-c07f-4ea4-957b-a137806b3f2b" xmlns:ns3="656e693e-a4a5-4a3d-ac64-5a6560143e01" targetNamespace="http://schemas.microsoft.com/office/2006/metadata/properties" ma:root="true" ma:fieldsID="61b013bb62ee97f866aafa923e57350d" ns2:_="" ns3:_="">
    <xsd:import namespace="12595a08-c07f-4ea4-957b-a137806b3f2b"/>
    <xsd:import namespace="656e693e-a4a5-4a3d-ac64-5a6560143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95a08-c07f-4ea4-957b-a137806b3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2296ac40-f4b5-48ef-9765-75fe42a49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e693e-a4a5-4a3d-ac64-5a6560143e0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23e2c59-e90c-45c8-a180-f9fc25d1b50f}" ma:internalName="TaxCatchAll" ma:showField="CatchAllData" ma:web="656e693e-a4a5-4a3d-ac64-5a6560143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5EC7D-B9D2-4FC8-B944-A485760574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92AB6-817E-441D-B282-44C28EFF8586}">
  <ds:schemaRefs>
    <ds:schemaRef ds:uri="http://schemas.microsoft.com/office/2006/metadata/properties"/>
    <ds:schemaRef ds:uri="http://schemas.microsoft.com/office/infopath/2007/PartnerControls"/>
    <ds:schemaRef ds:uri="12595a08-c07f-4ea4-957b-a137806b3f2b"/>
    <ds:schemaRef ds:uri="656e693e-a4a5-4a3d-ac64-5a6560143e01"/>
  </ds:schemaRefs>
</ds:datastoreItem>
</file>

<file path=customXml/itemProps3.xml><?xml version="1.0" encoding="utf-8"?>
<ds:datastoreItem xmlns:ds="http://schemas.openxmlformats.org/officeDocument/2006/customXml" ds:itemID="{D9D47344-4195-4A1A-92D7-AB7B194AB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95a08-c07f-4ea4-957b-a137806b3f2b"/>
    <ds:schemaRef ds:uri="656e693e-a4a5-4a3d-ac64-5a6560143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c55952-1fc0-4bcb-977a-64773f1984fe}" enabled="1" method="Standard" siteId="{081c4a9c-ea86-468c-9b4c-30d99d63df76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NaTran_Modele_Word_Dossier de presse.dotx</Template>
  <TotalTime>9</TotalTime>
  <Pages>9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presse</vt:lpstr>
    </vt:vector>
  </TitlesOfParts>
  <Company>Natran</Company>
  <LinksUpToDate>false</LinksUpToDate>
  <CharactersWithSpaces>2580</CharactersWithSpaces>
  <SharedDoc>false</SharedDoc>
  <HLinks>
    <vt:vector size="30" baseType="variant">
      <vt:variant>
        <vt:i4>3670044</vt:i4>
      </vt:variant>
      <vt:variant>
        <vt:i4>9</vt:i4>
      </vt:variant>
      <vt:variant>
        <vt:i4>0</vt:i4>
      </vt:variant>
      <vt:variant>
        <vt:i4>5</vt:i4>
      </vt:variant>
      <vt:variant>
        <vt:lpwstr>mailto:concertation.hyfen@garant-cndp.fr</vt:lpwstr>
      </vt:variant>
      <vt:variant>
        <vt:lpwstr/>
      </vt:variant>
      <vt:variant>
        <vt:i4>5636212</vt:i4>
      </vt:variant>
      <vt:variant>
        <vt:i4>6</vt:i4>
      </vt:variant>
      <vt:variant>
        <vt:i4>0</vt:i4>
      </vt:variant>
      <vt:variant>
        <vt:i4>5</vt:i4>
      </vt:variant>
      <vt:variant>
        <vt:lpwstr>mailto:blg-grt-hyfen@natrangroupe.com</vt:lpwstr>
      </vt:variant>
      <vt:variant>
        <vt:lpwstr/>
      </vt:variant>
      <vt:variant>
        <vt:i4>1376351</vt:i4>
      </vt:variant>
      <vt:variant>
        <vt:i4>3</vt:i4>
      </vt:variant>
      <vt:variant>
        <vt:i4>0</vt:i4>
      </vt:variant>
      <vt:variant>
        <vt:i4>5</vt:i4>
      </vt:variant>
      <vt:variant>
        <vt:lpwstr>https://concertation.projet-hyfen.com/2/3382/vos-questions-et-avis-sur-le-projet-hy-fen/contributions</vt:lpwstr>
      </vt:variant>
      <vt:variant>
        <vt:lpwstr/>
      </vt:variant>
      <vt:variant>
        <vt:i4>5636212</vt:i4>
      </vt:variant>
      <vt:variant>
        <vt:i4>0</vt:i4>
      </vt:variant>
      <vt:variant>
        <vt:i4>0</vt:i4>
      </vt:variant>
      <vt:variant>
        <vt:i4>5</vt:i4>
      </vt:variant>
      <vt:variant>
        <vt:lpwstr>mailto:blg-grt-hyfen@natrangroupe.com</vt:lpwstr>
      </vt:variant>
      <vt:variant>
        <vt:lpwstr/>
      </vt:variant>
      <vt:variant>
        <vt:i4>3670030</vt:i4>
      </vt:variant>
      <vt:variant>
        <vt:i4>18</vt:i4>
      </vt:variant>
      <vt:variant>
        <vt:i4>0</vt:i4>
      </vt:variant>
      <vt:variant>
        <vt:i4>5</vt:i4>
      </vt:variant>
      <vt:variant>
        <vt:lpwstr>mailto:contact@natrangroupe.com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presse</dc:title>
  <dc:subject/>
  <dc:creator>CASADO Emmanuelle</dc:creator>
  <cp:keywords/>
  <dc:description/>
  <cp:lastModifiedBy>CASADO Emmanuelle</cp:lastModifiedBy>
  <cp:revision>22</cp:revision>
  <cp:lastPrinted>2026-10-05T16:51:00Z</cp:lastPrinted>
  <dcterms:created xsi:type="dcterms:W3CDTF">2026-10-06T09:53:00Z</dcterms:created>
  <dcterms:modified xsi:type="dcterms:W3CDTF">2026-10-08T08:13:00Z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0x010100124DC964E9F15749B3B2B7FC7A660A68</vt:lpwstr>
  </property>
  <property fmtid="{D5CDD505-2E9C-101B-9397-08002B2CF9AE}" pid="3" name="ClassificationContentMarkingFooterShapeIds">
    <vt:lpwstr>44c0d747,7da4dc5d,3860bef9,61b2f218,249dd84e,2855d74e,166211e1,32864728,6953213,2d2ed7bb,7205b557,1988b331,53c8bbf6,5c114524,729233fa</vt:lpwstr>
  </property>
  <property fmtid="{D5CDD505-2E9C-101B-9397-08002B2CF9AE}" pid="4" name="ClassificationContentMarkingFooterFontProps">
    <vt:lpwstr>#008000,10,Calibri</vt:lpwstr>
  </property>
  <property fmtid="{D5CDD505-2E9C-101B-9397-08002B2CF9AE}" pid="5" name="ClassificationContentMarkingFooterText">
    <vt:lpwstr>Classification NaTran : Public [ ] Interne [X] Diffusion limitée [ ] Confidentiel entreprise [ ]</vt:lpwstr>
  </property>
  <property fmtid="{D5CDD505-2E9C-101B-9397-08002B2CF9AE}" pid="6" name="MediaServiceImageTags">
    <vt:lpwstr/>
  </property>
</Properties>
</file>